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B5D77" w14:textId="653A05A5" w:rsidR="000B77A8" w:rsidRPr="00667CCF" w:rsidRDefault="00667CCF" w:rsidP="00667CCF">
      <w:pPr>
        <w:pStyle w:val="Heading1"/>
      </w:pPr>
      <w:r w:rsidRPr="00667CCF">
        <w:t>Temporary Housing Sign Schedule</w:t>
      </w:r>
    </w:p>
    <w:p w14:paraId="50129085" w14:textId="77777777" w:rsidR="000B77A8" w:rsidRDefault="000B77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2823"/>
        <w:gridCol w:w="1395"/>
        <w:gridCol w:w="3216"/>
        <w:gridCol w:w="2653"/>
        <w:gridCol w:w="3768"/>
      </w:tblGrid>
      <w:tr w:rsidR="001B163F" w:rsidRPr="00667CCF" w14:paraId="5E57C13F" w14:textId="77777777" w:rsidTr="00D42B18">
        <w:tc>
          <w:tcPr>
            <w:tcW w:w="1675" w:type="dxa"/>
          </w:tcPr>
          <w:p w14:paraId="7123E2CE" w14:textId="77777777" w:rsidR="000B77A8" w:rsidRPr="00667CCF" w:rsidRDefault="000B77A8" w:rsidP="00667CCF">
            <w:pPr>
              <w:pStyle w:val="Heading2"/>
            </w:pPr>
            <w:r w:rsidRPr="00667CCF">
              <w:t>NUMBER OF SIGN</w:t>
            </w:r>
          </w:p>
        </w:tc>
        <w:tc>
          <w:tcPr>
            <w:tcW w:w="2823" w:type="dxa"/>
          </w:tcPr>
          <w:p w14:paraId="08C0DC1F" w14:textId="77777777" w:rsidR="000B77A8" w:rsidRPr="00667CCF" w:rsidRDefault="000B77A8" w:rsidP="00667CCF">
            <w:pPr>
              <w:pStyle w:val="Heading2"/>
            </w:pPr>
            <w:r w:rsidRPr="00667CCF">
              <w:t>WHAT IS THE SIGN TO BE PLACED ON? CLEARLY STATE</w:t>
            </w:r>
          </w:p>
          <w:p w14:paraId="69C9384C" w14:textId="77777777" w:rsidR="000B77A8" w:rsidRPr="00667CCF" w:rsidRDefault="000B77A8" w:rsidP="00667CCF">
            <w:pPr>
              <w:pStyle w:val="Heading2"/>
              <w:rPr>
                <w:b w:val="0"/>
                <w:bCs w:val="0"/>
              </w:rPr>
            </w:pPr>
            <w:r w:rsidRPr="00667CCF">
              <w:rPr>
                <w:b w:val="0"/>
                <w:bCs w:val="0"/>
              </w:rPr>
              <w:t xml:space="preserve">LAMP COLUMN AND NUMBER, ADS, </w:t>
            </w:r>
            <w:proofErr w:type="gramStart"/>
            <w:r w:rsidRPr="00667CCF">
              <w:rPr>
                <w:b w:val="0"/>
                <w:bCs w:val="0"/>
              </w:rPr>
              <w:t>SIGN POST</w:t>
            </w:r>
            <w:proofErr w:type="gramEnd"/>
            <w:r w:rsidRPr="00667CCF">
              <w:rPr>
                <w:b w:val="0"/>
                <w:bCs w:val="0"/>
              </w:rPr>
              <w:t xml:space="preserve"> OR FREE STANDING</w:t>
            </w:r>
          </w:p>
        </w:tc>
        <w:tc>
          <w:tcPr>
            <w:tcW w:w="1395" w:type="dxa"/>
          </w:tcPr>
          <w:p w14:paraId="6781ADCC" w14:textId="77777777" w:rsidR="000B77A8" w:rsidRPr="00667CCF" w:rsidRDefault="000B77A8" w:rsidP="00667CCF">
            <w:pPr>
              <w:pStyle w:val="Heading2"/>
            </w:pPr>
            <w:r w:rsidRPr="00667CCF">
              <w:t>SIZE OF SIGN</w:t>
            </w:r>
          </w:p>
        </w:tc>
        <w:tc>
          <w:tcPr>
            <w:tcW w:w="3216" w:type="dxa"/>
          </w:tcPr>
          <w:p w14:paraId="74F5646A" w14:textId="77777777" w:rsidR="000B77A8" w:rsidRPr="00667CCF" w:rsidRDefault="000B77A8" w:rsidP="00667CCF">
            <w:pPr>
              <w:pStyle w:val="Heading2"/>
            </w:pPr>
            <w:r w:rsidRPr="00667CCF">
              <w:t>SIGN DESIGN</w:t>
            </w:r>
          </w:p>
        </w:tc>
        <w:tc>
          <w:tcPr>
            <w:tcW w:w="2653" w:type="dxa"/>
          </w:tcPr>
          <w:p w14:paraId="709C4503" w14:textId="77777777" w:rsidR="00667CCF" w:rsidRDefault="000B77A8" w:rsidP="00667CCF">
            <w:pPr>
              <w:pStyle w:val="Heading2"/>
            </w:pPr>
            <w:r w:rsidRPr="00667CCF">
              <w:t>LOCATION OF SIGN</w:t>
            </w:r>
          </w:p>
          <w:p w14:paraId="3B774ABF" w14:textId="77777777" w:rsidR="000B77A8" w:rsidRDefault="00110AF8" w:rsidP="00736191">
            <w:hyperlink r:id="rId8" w:history="1">
              <w:r w:rsidR="000B77A8" w:rsidRPr="00667CCF">
                <w:rPr>
                  <w:rStyle w:val="Hyperlink"/>
                </w:rPr>
                <w:t>w</w:t>
              </w:r>
              <w:r w:rsidR="00667CCF" w:rsidRPr="00667CCF">
                <w:rPr>
                  <w:rStyle w:val="Hyperlink"/>
                </w:rPr>
                <w:t>hat</w:t>
              </w:r>
              <w:r w:rsidR="000B77A8" w:rsidRPr="00667CCF">
                <w:rPr>
                  <w:rStyle w:val="Hyperlink"/>
                </w:rPr>
                <w:t>3w</w:t>
              </w:r>
              <w:r w:rsidR="00667CCF" w:rsidRPr="00667CCF">
                <w:rPr>
                  <w:rStyle w:val="Hyperlink"/>
                </w:rPr>
                <w:t>o</w:t>
              </w:r>
              <w:r w:rsidR="00667CCF" w:rsidRPr="00667CCF">
                <w:rPr>
                  <w:rStyle w:val="Hyperlink"/>
                </w:rPr>
                <w:t>rds</w:t>
              </w:r>
            </w:hyperlink>
            <w:r w:rsidR="000B77A8" w:rsidRPr="00667CCF">
              <w:t xml:space="preserve"> location</w:t>
            </w:r>
          </w:p>
          <w:p w14:paraId="051A39A3" w14:textId="6F739351" w:rsidR="00736191" w:rsidRPr="00667CCF" w:rsidRDefault="00736191" w:rsidP="00736191">
            <w:r>
              <w:t>or co-ordinates</w:t>
            </w:r>
          </w:p>
        </w:tc>
        <w:tc>
          <w:tcPr>
            <w:tcW w:w="3768" w:type="dxa"/>
          </w:tcPr>
          <w:p w14:paraId="1CCCA330" w14:textId="77777777" w:rsidR="000B77A8" w:rsidRDefault="000B77A8" w:rsidP="00972E65">
            <w:pPr>
              <w:pStyle w:val="Heading2"/>
            </w:pPr>
            <w:r w:rsidRPr="00667CCF">
              <w:t xml:space="preserve">GOOGLE </w:t>
            </w:r>
            <w:r w:rsidR="00667CCF">
              <w:t xml:space="preserve">STREETVIEW </w:t>
            </w:r>
            <w:r w:rsidRPr="00667CCF">
              <w:t>SN</w:t>
            </w:r>
            <w:r w:rsidR="00972E65">
              <w:t>I</w:t>
            </w:r>
            <w:r w:rsidRPr="00667CCF">
              <w:t>P OF STREET FURNITURE</w:t>
            </w:r>
          </w:p>
          <w:p w14:paraId="5A21D0E5" w14:textId="1AE22FBD" w:rsidR="00736191" w:rsidRPr="00736191" w:rsidRDefault="00110AF8" w:rsidP="00736191">
            <w:hyperlink r:id="rId9" w:history="1">
              <w:r w:rsidR="00736191" w:rsidRPr="00736191">
                <w:rPr>
                  <w:rStyle w:val="Hyperlink"/>
                </w:rPr>
                <w:t>Google Maps</w:t>
              </w:r>
            </w:hyperlink>
          </w:p>
        </w:tc>
      </w:tr>
      <w:tr w:rsidR="001B163F" w:rsidRPr="00972E65" w14:paraId="4CA3D724" w14:textId="77777777" w:rsidTr="00D42B18">
        <w:tc>
          <w:tcPr>
            <w:tcW w:w="1675" w:type="dxa"/>
          </w:tcPr>
          <w:p w14:paraId="4DB71F2D" w14:textId="31419EB4" w:rsidR="00972E65" w:rsidRPr="00CB04EA" w:rsidRDefault="00972E65" w:rsidP="00667CCF">
            <w:pPr>
              <w:pStyle w:val="Heading2"/>
              <w:rPr>
                <w:b w:val="0"/>
                <w:bCs w:val="0"/>
                <w:i/>
                <w:iCs/>
              </w:rPr>
            </w:pPr>
            <w:r w:rsidRPr="00CB04EA">
              <w:rPr>
                <w:b w:val="0"/>
                <w:bCs w:val="0"/>
                <w:i/>
                <w:iCs/>
              </w:rPr>
              <w:t>Example</w:t>
            </w:r>
          </w:p>
        </w:tc>
        <w:tc>
          <w:tcPr>
            <w:tcW w:w="2823" w:type="dxa"/>
          </w:tcPr>
          <w:p w14:paraId="0533EB73" w14:textId="2076FD43" w:rsidR="00972E65" w:rsidRPr="00CB04EA" w:rsidRDefault="00972E65" w:rsidP="00667CCF">
            <w:pPr>
              <w:pStyle w:val="Heading2"/>
              <w:rPr>
                <w:b w:val="0"/>
                <w:bCs w:val="0"/>
                <w:i/>
                <w:iCs/>
              </w:rPr>
            </w:pPr>
            <w:r w:rsidRPr="00CB04EA">
              <w:rPr>
                <w:b w:val="0"/>
                <w:bCs w:val="0"/>
                <w:i/>
                <w:iCs/>
              </w:rPr>
              <w:t>Lamp column 3</w:t>
            </w:r>
          </w:p>
        </w:tc>
        <w:tc>
          <w:tcPr>
            <w:tcW w:w="1395" w:type="dxa"/>
          </w:tcPr>
          <w:p w14:paraId="33DC560C" w14:textId="75C12668" w:rsidR="00972E65" w:rsidRPr="00CB04EA" w:rsidRDefault="00D42B18" w:rsidP="00667CCF">
            <w:pPr>
              <w:pStyle w:val="Heading2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mm x mm </w:t>
            </w:r>
          </w:p>
        </w:tc>
        <w:tc>
          <w:tcPr>
            <w:tcW w:w="3216" w:type="dxa"/>
          </w:tcPr>
          <w:p w14:paraId="26DDD7D6" w14:textId="264D0384" w:rsidR="00972E65" w:rsidRPr="00CB04EA" w:rsidRDefault="001B163F" w:rsidP="00667CCF">
            <w:pPr>
              <w:pStyle w:val="Heading2"/>
              <w:rPr>
                <w:b w:val="0"/>
                <w:bCs w:val="0"/>
                <w:i/>
                <w:iCs/>
              </w:rPr>
            </w:pPr>
            <w:r w:rsidRPr="001B163F">
              <w:rPr>
                <w:b w:val="0"/>
                <w:bCs w:val="0"/>
                <w:i/>
                <w:iCs/>
                <w:noProof/>
              </w:rPr>
              <w:drawing>
                <wp:inline distT="0" distB="0" distL="0" distR="0" wp14:anchorId="738CAAA1" wp14:editId="71B1EB00">
                  <wp:extent cx="1581150" cy="5407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06" cy="54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14:paraId="27ADFF8A" w14:textId="20105776" w:rsidR="00972E65" w:rsidRPr="00CB04EA" w:rsidRDefault="00972E65" w:rsidP="00667CCF">
            <w:pPr>
              <w:pStyle w:val="Heading2"/>
              <w:rPr>
                <w:b w:val="0"/>
                <w:bCs w:val="0"/>
                <w:i/>
                <w:iCs/>
              </w:rPr>
            </w:pPr>
            <w:r w:rsidRPr="00CB04EA">
              <w:rPr>
                <w:b w:val="0"/>
                <w:bCs w:val="0"/>
                <w:i/>
                <w:iCs/>
              </w:rPr>
              <w:t>///</w:t>
            </w:r>
            <w:proofErr w:type="spellStart"/>
            <w:proofErr w:type="gramStart"/>
            <w:r w:rsidRPr="00CB04EA">
              <w:rPr>
                <w:b w:val="0"/>
                <w:bCs w:val="0"/>
                <w:i/>
                <w:iCs/>
              </w:rPr>
              <w:t>fakes.quite</w:t>
            </w:r>
            <w:proofErr w:type="gramEnd"/>
            <w:r w:rsidRPr="00CB04EA">
              <w:rPr>
                <w:b w:val="0"/>
                <w:bCs w:val="0"/>
                <w:i/>
                <w:iCs/>
              </w:rPr>
              <w:t>.nails</w:t>
            </w:r>
            <w:proofErr w:type="spellEnd"/>
          </w:p>
        </w:tc>
        <w:tc>
          <w:tcPr>
            <w:tcW w:w="3768" w:type="dxa"/>
          </w:tcPr>
          <w:p w14:paraId="59311FF5" w14:textId="5E6444A2" w:rsidR="00972E65" w:rsidRPr="00972E65" w:rsidRDefault="00972E65" w:rsidP="00667CCF">
            <w:pPr>
              <w:pStyle w:val="Heading2"/>
              <w:rPr>
                <w:b w:val="0"/>
                <w:bCs w:val="0"/>
              </w:rPr>
            </w:pPr>
            <w:r w:rsidRPr="00972E65">
              <w:rPr>
                <w:b w:val="0"/>
                <w:bCs w:val="0"/>
                <w:noProof/>
              </w:rPr>
              <w:drawing>
                <wp:inline distT="0" distB="0" distL="0" distR="0" wp14:anchorId="47A9F609" wp14:editId="78554C74">
                  <wp:extent cx="1733550" cy="15905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68" cy="160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0B796" w14:textId="77777777" w:rsidR="00D42B18" w:rsidRDefault="00D42B18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2823"/>
        <w:gridCol w:w="1395"/>
        <w:gridCol w:w="3216"/>
        <w:gridCol w:w="2653"/>
        <w:gridCol w:w="3768"/>
      </w:tblGrid>
      <w:tr w:rsidR="00D42B18" w:rsidRPr="00972E65" w14:paraId="5F4DFA28" w14:textId="77777777" w:rsidTr="00F00913">
        <w:tc>
          <w:tcPr>
            <w:tcW w:w="1675" w:type="dxa"/>
          </w:tcPr>
          <w:p w14:paraId="4DF1EC6F" w14:textId="4F6DA070" w:rsidR="00D42B18" w:rsidRPr="00D42B18" w:rsidRDefault="00D42B18" w:rsidP="00D42B18">
            <w:pPr>
              <w:jc w:val="right"/>
              <w:rPr>
                <w:b/>
                <w:bCs/>
                <w:sz w:val="28"/>
                <w:szCs w:val="28"/>
              </w:rPr>
            </w:pPr>
            <w:r w:rsidRPr="00D42B18">
              <w:rPr>
                <w:b/>
                <w:bCs/>
              </w:rPr>
              <w:t>NUMBER OF SIGN</w:t>
            </w:r>
          </w:p>
        </w:tc>
        <w:tc>
          <w:tcPr>
            <w:tcW w:w="2823" w:type="dxa"/>
          </w:tcPr>
          <w:p w14:paraId="658A786A" w14:textId="77777777" w:rsidR="00D42B18" w:rsidRPr="00667CCF" w:rsidRDefault="00D42B18" w:rsidP="00D42B18">
            <w:pPr>
              <w:pStyle w:val="Heading2"/>
            </w:pPr>
            <w:r w:rsidRPr="00667CCF">
              <w:t>WHAT IS THE SIGN TO BE PLACED ON? CLEARLY STATE</w:t>
            </w:r>
          </w:p>
          <w:p w14:paraId="55083FF4" w14:textId="0C3A7039" w:rsidR="00D42B18" w:rsidRDefault="00D42B18" w:rsidP="00D42B18">
            <w:pPr>
              <w:rPr>
                <w:sz w:val="28"/>
                <w:szCs w:val="28"/>
              </w:rPr>
            </w:pPr>
            <w:r w:rsidRPr="00667CCF">
              <w:t xml:space="preserve">LAMP COLUMN AND NUMBER, ADS, </w:t>
            </w:r>
            <w:proofErr w:type="gramStart"/>
            <w:r w:rsidRPr="00667CCF">
              <w:t>SIGN POST</w:t>
            </w:r>
            <w:proofErr w:type="gramEnd"/>
            <w:r w:rsidRPr="00667CCF">
              <w:t xml:space="preserve"> OR FREE STANDING</w:t>
            </w:r>
          </w:p>
        </w:tc>
        <w:tc>
          <w:tcPr>
            <w:tcW w:w="1395" w:type="dxa"/>
          </w:tcPr>
          <w:p w14:paraId="388A677B" w14:textId="38EFFBE5" w:rsidR="00D42B18" w:rsidRPr="00D42B18" w:rsidRDefault="00D42B18" w:rsidP="00D42B18">
            <w:pPr>
              <w:rPr>
                <w:b/>
                <w:bCs/>
                <w:sz w:val="28"/>
                <w:szCs w:val="28"/>
              </w:rPr>
            </w:pPr>
            <w:r w:rsidRPr="00D42B18">
              <w:rPr>
                <w:b/>
                <w:bCs/>
              </w:rPr>
              <w:t>SIZE OF SIGN</w:t>
            </w:r>
          </w:p>
        </w:tc>
        <w:tc>
          <w:tcPr>
            <w:tcW w:w="3216" w:type="dxa"/>
          </w:tcPr>
          <w:p w14:paraId="30B0AC7B" w14:textId="699F5B14" w:rsidR="00D42B18" w:rsidRPr="00D42B18" w:rsidRDefault="00D42B18" w:rsidP="00D42B18">
            <w:pPr>
              <w:rPr>
                <w:b/>
                <w:bCs/>
                <w:sz w:val="28"/>
                <w:szCs w:val="28"/>
              </w:rPr>
            </w:pPr>
            <w:r w:rsidRPr="00D42B18">
              <w:rPr>
                <w:b/>
                <w:bCs/>
              </w:rPr>
              <w:t>SIGN DESIGN</w:t>
            </w:r>
          </w:p>
        </w:tc>
        <w:tc>
          <w:tcPr>
            <w:tcW w:w="2653" w:type="dxa"/>
          </w:tcPr>
          <w:p w14:paraId="2175F4C5" w14:textId="77777777" w:rsidR="00D42B18" w:rsidRDefault="00D42B18" w:rsidP="00D42B18">
            <w:pPr>
              <w:pStyle w:val="Heading2"/>
            </w:pPr>
            <w:r w:rsidRPr="00667CCF">
              <w:t>LOCATION OF SIGN</w:t>
            </w:r>
          </w:p>
          <w:p w14:paraId="453BEFA0" w14:textId="77777777" w:rsidR="00D42B18" w:rsidRDefault="00D42B18" w:rsidP="00D42B18">
            <w:hyperlink r:id="rId12" w:history="1">
              <w:r w:rsidRPr="00667CCF">
                <w:rPr>
                  <w:rStyle w:val="Hyperlink"/>
                </w:rPr>
                <w:t>what3words</w:t>
              </w:r>
            </w:hyperlink>
            <w:r w:rsidRPr="00667CCF">
              <w:t xml:space="preserve"> location</w:t>
            </w:r>
          </w:p>
          <w:p w14:paraId="04D5B983" w14:textId="2764A099" w:rsidR="00D42B18" w:rsidRDefault="00D42B18" w:rsidP="00D42B18">
            <w:pPr>
              <w:rPr>
                <w:sz w:val="28"/>
                <w:szCs w:val="28"/>
              </w:rPr>
            </w:pPr>
            <w:r>
              <w:t>or co-ordinates</w:t>
            </w:r>
          </w:p>
        </w:tc>
        <w:tc>
          <w:tcPr>
            <w:tcW w:w="3768" w:type="dxa"/>
          </w:tcPr>
          <w:p w14:paraId="5A71CE65" w14:textId="77777777" w:rsidR="00D42B18" w:rsidRDefault="00D42B18" w:rsidP="00D42B18">
            <w:pPr>
              <w:pStyle w:val="Heading2"/>
            </w:pPr>
            <w:r w:rsidRPr="00667CCF">
              <w:t xml:space="preserve">GOOGLE </w:t>
            </w:r>
            <w:r>
              <w:t xml:space="preserve">STREETVIEW </w:t>
            </w:r>
            <w:r w:rsidRPr="00667CCF">
              <w:t>SN</w:t>
            </w:r>
            <w:r>
              <w:t>I</w:t>
            </w:r>
            <w:r w:rsidRPr="00667CCF">
              <w:t>P OF STREET FURNITURE</w:t>
            </w:r>
          </w:p>
          <w:p w14:paraId="163A8D5E" w14:textId="5B07D71A" w:rsidR="00D42B18" w:rsidRDefault="00D42B18" w:rsidP="00D42B18">
            <w:pPr>
              <w:rPr>
                <w:sz w:val="28"/>
                <w:szCs w:val="28"/>
              </w:rPr>
            </w:pPr>
            <w:hyperlink r:id="rId13" w:history="1">
              <w:r w:rsidRPr="00736191">
                <w:rPr>
                  <w:rStyle w:val="Hyperlink"/>
                </w:rPr>
                <w:t>Google Maps</w:t>
              </w:r>
            </w:hyperlink>
          </w:p>
        </w:tc>
      </w:tr>
      <w:tr w:rsidR="001B163F" w:rsidRPr="00972E65" w14:paraId="4BEF0DAE" w14:textId="77777777" w:rsidTr="00D42B18">
        <w:tc>
          <w:tcPr>
            <w:tcW w:w="1675" w:type="dxa"/>
            <w:vAlign w:val="center"/>
          </w:tcPr>
          <w:p w14:paraId="679D88D8" w14:textId="77777777" w:rsidR="000B77A8" w:rsidRPr="000B77A8" w:rsidRDefault="000B77A8" w:rsidP="000B77A8">
            <w:pPr>
              <w:jc w:val="right"/>
              <w:rPr>
                <w:sz w:val="28"/>
                <w:szCs w:val="28"/>
              </w:rPr>
            </w:pPr>
            <w:r w:rsidRPr="000B77A8">
              <w:rPr>
                <w:sz w:val="28"/>
                <w:szCs w:val="28"/>
              </w:rPr>
              <w:t>1</w:t>
            </w:r>
          </w:p>
        </w:tc>
        <w:sdt>
          <w:sdtPr>
            <w:rPr>
              <w:sz w:val="28"/>
              <w:szCs w:val="28"/>
            </w:rPr>
            <w:id w:val="-879086273"/>
            <w:placeholder>
              <w:docPart w:val="99B1CACE83614B91ABB6942FE6AB161C"/>
            </w:placeholder>
            <w:showingPlcHdr/>
          </w:sdtPr>
          <w:sdtContent>
            <w:tc>
              <w:tcPr>
                <w:tcW w:w="2823" w:type="dxa"/>
              </w:tcPr>
              <w:p w14:paraId="2197A315" w14:textId="61F8B32F" w:rsidR="000B77A8" w:rsidRPr="000B77A8" w:rsidRDefault="00D42B18" w:rsidP="000B77A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125149787"/>
            <w:placeholder>
              <w:docPart w:val="9643B418F0AE4A64A9E2AF290FEB603F"/>
            </w:placeholder>
            <w:showingPlcHdr/>
          </w:sdtPr>
          <w:sdtContent>
            <w:tc>
              <w:tcPr>
                <w:tcW w:w="1395" w:type="dxa"/>
              </w:tcPr>
              <w:p w14:paraId="51582396" w14:textId="37D22A13" w:rsidR="000B77A8" w:rsidRPr="000B77A8" w:rsidRDefault="00D42B18" w:rsidP="000B77A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21188093"/>
            <w:showingPlcHdr/>
            <w:picture/>
          </w:sdtPr>
          <w:sdtContent>
            <w:tc>
              <w:tcPr>
                <w:tcW w:w="3216" w:type="dxa"/>
              </w:tcPr>
              <w:p w14:paraId="3D5A0BDB" w14:textId="7935AC69" w:rsidR="000B77A8" w:rsidRPr="000B77A8" w:rsidRDefault="00D42B18" w:rsidP="000B77A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1D860903" wp14:editId="112CA7FF">
                      <wp:extent cx="1905000" cy="1905000"/>
                      <wp:effectExtent l="0" t="0" r="0" b="0"/>
                      <wp:docPr id="5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753705137"/>
            <w:placeholder>
              <w:docPart w:val="54B4AD80366F4280AC080096FB86DB03"/>
            </w:placeholder>
            <w:showingPlcHdr/>
          </w:sdtPr>
          <w:sdtContent>
            <w:tc>
              <w:tcPr>
                <w:tcW w:w="2653" w:type="dxa"/>
              </w:tcPr>
              <w:p w14:paraId="4285ACA5" w14:textId="0CDC0610" w:rsidR="000B77A8" w:rsidRPr="000B77A8" w:rsidRDefault="00D42B18" w:rsidP="000B77A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063480820"/>
            <w:showingPlcHdr/>
            <w:picture/>
          </w:sdtPr>
          <w:sdtContent>
            <w:tc>
              <w:tcPr>
                <w:tcW w:w="3768" w:type="dxa"/>
              </w:tcPr>
              <w:p w14:paraId="1D3D18D9" w14:textId="259BF075" w:rsidR="000B77A8" w:rsidRPr="000B77A8" w:rsidRDefault="00D42B18" w:rsidP="000B77A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5A08F7C4" wp14:editId="0CE0C2C0">
                      <wp:extent cx="1905000" cy="1905000"/>
                      <wp:effectExtent l="0" t="0" r="0" b="0"/>
                      <wp:docPr id="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42B18" w:rsidRPr="00972E65" w14:paraId="0F331A36" w14:textId="77777777" w:rsidTr="00D42B18">
        <w:tc>
          <w:tcPr>
            <w:tcW w:w="1675" w:type="dxa"/>
            <w:vAlign w:val="center"/>
          </w:tcPr>
          <w:p w14:paraId="2CECA5AD" w14:textId="7E6A878A" w:rsidR="00D42B18" w:rsidRPr="000B77A8" w:rsidRDefault="00D42B18" w:rsidP="00D42B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sdt>
          <w:sdtPr>
            <w:rPr>
              <w:sz w:val="28"/>
              <w:szCs w:val="28"/>
            </w:rPr>
            <w:id w:val="1165900795"/>
            <w:placeholder>
              <w:docPart w:val="3ADDD5DD9E734ECAA55F28EE843AB1FD"/>
            </w:placeholder>
            <w:showingPlcHdr/>
          </w:sdtPr>
          <w:sdtContent>
            <w:tc>
              <w:tcPr>
                <w:tcW w:w="2823" w:type="dxa"/>
              </w:tcPr>
              <w:p w14:paraId="0D9CB30B" w14:textId="5539451B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340581005"/>
            <w:placeholder>
              <w:docPart w:val="D5F302C9BCBB42C6BFE3ED11D706F329"/>
            </w:placeholder>
            <w:showingPlcHdr/>
          </w:sdtPr>
          <w:sdtContent>
            <w:tc>
              <w:tcPr>
                <w:tcW w:w="1395" w:type="dxa"/>
              </w:tcPr>
              <w:p w14:paraId="4F8D74A0" w14:textId="54B78308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507339567"/>
            <w:showingPlcHdr/>
            <w:picture/>
          </w:sdtPr>
          <w:sdtContent>
            <w:tc>
              <w:tcPr>
                <w:tcW w:w="3216" w:type="dxa"/>
              </w:tcPr>
              <w:p w14:paraId="00C010D8" w14:textId="3ACEDC10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2CDD3193" wp14:editId="3CC38D20">
                      <wp:extent cx="1905000" cy="1905000"/>
                      <wp:effectExtent l="0" t="0" r="0" b="0"/>
                      <wp:docPr id="6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445496063"/>
            <w:placeholder>
              <w:docPart w:val="A52975012C29497794178561CBF8CA92"/>
            </w:placeholder>
            <w:showingPlcHdr/>
          </w:sdtPr>
          <w:sdtContent>
            <w:tc>
              <w:tcPr>
                <w:tcW w:w="2653" w:type="dxa"/>
              </w:tcPr>
              <w:p w14:paraId="6352E577" w14:textId="3509CB5C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031984498"/>
            <w:showingPlcHdr/>
            <w:picture/>
          </w:sdtPr>
          <w:sdtContent>
            <w:tc>
              <w:tcPr>
                <w:tcW w:w="3768" w:type="dxa"/>
              </w:tcPr>
              <w:p w14:paraId="7E39EC81" w14:textId="2CB20A8E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454BC6A6" wp14:editId="071098B6">
                      <wp:extent cx="1905000" cy="1905000"/>
                      <wp:effectExtent l="0" t="0" r="0" b="0"/>
                      <wp:docPr id="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C4379A5" w14:textId="77777777" w:rsidR="00D42B18" w:rsidRDefault="00D42B18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2823"/>
        <w:gridCol w:w="1395"/>
        <w:gridCol w:w="3216"/>
        <w:gridCol w:w="2653"/>
        <w:gridCol w:w="3768"/>
      </w:tblGrid>
      <w:tr w:rsidR="00D42B18" w:rsidRPr="00972E65" w14:paraId="3D6E55A9" w14:textId="77777777" w:rsidTr="00BF3339">
        <w:tc>
          <w:tcPr>
            <w:tcW w:w="1675" w:type="dxa"/>
          </w:tcPr>
          <w:p w14:paraId="5F072CB5" w14:textId="379B47ED" w:rsidR="00D42B18" w:rsidRPr="00F56BF4" w:rsidRDefault="00D42B18" w:rsidP="00D42B18">
            <w:pPr>
              <w:jc w:val="right"/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NUMBER OF SIGN</w:t>
            </w:r>
          </w:p>
        </w:tc>
        <w:tc>
          <w:tcPr>
            <w:tcW w:w="2823" w:type="dxa"/>
          </w:tcPr>
          <w:p w14:paraId="5B231F32" w14:textId="77777777" w:rsidR="00D42B18" w:rsidRPr="00667CCF" w:rsidRDefault="00D42B18" w:rsidP="00D42B18">
            <w:pPr>
              <w:pStyle w:val="Heading2"/>
            </w:pPr>
            <w:r w:rsidRPr="00667CCF">
              <w:t>WHAT IS THE SIGN TO BE PLACED ON? CLEARLY STATE</w:t>
            </w:r>
          </w:p>
          <w:p w14:paraId="314AF4D8" w14:textId="6D70A1AB" w:rsidR="00D42B18" w:rsidRDefault="00D42B18" w:rsidP="00D42B18">
            <w:pPr>
              <w:rPr>
                <w:sz w:val="28"/>
                <w:szCs w:val="28"/>
              </w:rPr>
            </w:pPr>
            <w:r w:rsidRPr="00667CCF">
              <w:t xml:space="preserve">LAMP COLUMN AND NUMBER, ADS, </w:t>
            </w:r>
            <w:proofErr w:type="gramStart"/>
            <w:r w:rsidRPr="00667CCF">
              <w:t>SIGN POST</w:t>
            </w:r>
            <w:proofErr w:type="gramEnd"/>
            <w:r w:rsidRPr="00667CCF">
              <w:t xml:space="preserve"> OR FREE STANDING</w:t>
            </w:r>
          </w:p>
        </w:tc>
        <w:tc>
          <w:tcPr>
            <w:tcW w:w="1395" w:type="dxa"/>
          </w:tcPr>
          <w:p w14:paraId="239FDB30" w14:textId="14F71B87" w:rsidR="00D42B18" w:rsidRPr="00F56BF4" w:rsidRDefault="00D42B18" w:rsidP="00D42B18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SIZE OF SIGN</w:t>
            </w:r>
          </w:p>
        </w:tc>
        <w:tc>
          <w:tcPr>
            <w:tcW w:w="3216" w:type="dxa"/>
          </w:tcPr>
          <w:p w14:paraId="46A87650" w14:textId="66E7CE00" w:rsidR="00D42B18" w:rsidRPr="00F56BF4" w:rsidRDefault="00D42B18" w:rsidP="00D42B18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SIGN DESIGN</w:t>
            </w:r>
          </w:p>
        </w:tc>
        <w:tc>
          <w:tcPr>
            <w:tcW w:w="2653" w:type="dxa"/>
          </w:tcPr>
          <w:p w14:paraId="65D6CC89" w14:textId="77777777" w:rsidR="00D42B18" w:rsidRDefault="00D42B18" w:rsidP="00D42B18">
            <w:pPr>
              <w:pStyle w:val="Heading2"/>
            </w:pPr>
            <w:r w:rsidRPr="00667CCF">
              <w:t>LOCATION OF SIGN</w:t>
            </w:r>
          </w:p>
          <w:p w14:paraId="7C718B3E" w14:textId="77777777" w:rsidR="00D42B18" w:rsidRDefault="00D42B18" w:rsidP="00D42B18">
            <w:hyperlink r:id="rId15" w:history="1">
              <w:r w:rsidRPr="00667CCF">
                <w:rPr>
                  <w:rStyle w:val="Hyperlink"/>
                </w:rPr>
                <w:t>what3words</w:t>
              </w:r>
            </w:hyperlink>
            <w:r w:rsidRPr="00667CCF">
              <w:t xml:space="preserve"> location</w:t>
            </w:r>
          </w:p>
          <w:p w14:paraId="47CFA58B" w14:textId="2AF7C3CF" w:rsidR="00D42B18" w:rsidRDefault="00D42B18" w:rsidP="00D42B18">
            <w:pPr>
              <w:rPr>
                <w:sz w:val="28"/>
                <w:szCs w:val="28"/>
              </w:rPr>
            </w:pPr>
            <w:r>
              <w:t>or co-ordinates</w:t>
            </w:r>
          </w:p>
        </w:tc>
        <w:tc>
          <w:tcPr>
            <w:tcW w:w="3768" w:type="dxa"/>
          </w:tcPr>
          <w:p w14:paraId="7E1FA075" w14:textId="77777777" w:rsidR="00D42B18" w:rsidRDefault="00D42B18" w:rsidP="00D42B18">
            <w:pPr>
              <w:pStyle w:val="Heading2"/>
            </w:pPr>
            <w:r w:rsidRPr="00667CCF">
              <w:t xml:space="preserve">GOOGLE </w:t>
            </w:r>
            <w:r>
              <w:t xml:space="preserve">STREETVIEW </w:t>
            </w:r>
            <w:r w:rsidRPr="00667CCF">
              <w:t>SN</w:t>
            </w:r>
            <w:r>
              <w:t>I</w:t>
            </w:r>
            <w:r w:rsidRPr="00667CCF">
              <w:t>P OF STREET FURNITURE</w:t>
            </w:r>
          </w:p>
          <w:p w14:paraId="040E8E1B" w14:textId="1E5B948E" w:rsidR="00D42B18" w:rsidRDefault="00D42B18" w:rsidP="00D42B18">
            <w:pPr>
              <w:rPr>
                <w:sz w:val="28"/>
                <w:szCs w:val="28"/>
              </w:rPr>
            </w:pPr>
            <w:hyperlink r:id="rId16" w:history="1">
              <w:r w:rsidRPr="00736191">
                <w:rPr>
                  <w:rStyle w:val="Hyperlink"/>
                </w:rPr>
                <w:t>Google Maps</w:t>
              </w:r>
            </w:hyperlink>
          </w:p>
        </w:tc>
      </w:tr>
      <w:tr w:rsidR="00D42B18" w:rsidRPr="00972E65" w14:paraId="5D71FB92" w14:textId="77777777" w:rsidTr="00D42B18">
        <w:tc>
          <w:tcPr>
            <w:tcW w:w="1675" w:type="dxa"/>
            <w:vAlign w:val="center"/>
          </w:tcPr>
          <w:p w14:paraId="36813B25" w14:textId="171702F4" w:rsidR="00D42B18" w:rsidRPr="000B77A8" w:rsidRDefault="00D42B18" w:rsidP="00D42B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sdt>
          <w:sdtPr>
            <w:rPr>
              <w:sz w:val="28"/>
              <w:szCs w:val="28"/>
            </w:rPr>
            <w:id w:val="-1828352201"/>
            <w:placeholder>
              <w:docPart w:val="FA2FB282C3C34A6F9C1D63DFC1BCD8C1"/>
            </w:placeholder>
            <w:showingPlcHdr/>
          </w:sdtPr>
          <w:sdtContent>
            <w:tc>
              <w:tcPr>
                <w:tcW w:w="2823" w:type="dxa"/>
              </w:tcPr>
              <w:p w14:paraId="16C6D6C2" w14:textId="475A722C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693139770"/>
            <w:placeholder>
              <w:docPart w:val="AE9E4D7BDC3149D999EF0AAA50D83BEA"/>
            </w:placeholder>
            <w:showingPlcHdr/>
          </w:sdtPr>
          <w:sdtContent>
            <w:tc>
              <w:tcPr>
                <w:tcW w:w="1395" w:type="dxa"/>
              </w:tcPr>
              <w:p w14:paraId="65297B8F" w14:textId="4CCD5611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75495539"/>
            <w:showingPlcHdr/>
            <w:picture/>
          </w:sdtPr>
          <w:sdtContent>
            <w:tc>
              <w:tcPr>
                <w:tcW w:w="3216" w:type="dxa"/>
              </w:tcPr>
              <w:p w14:paraId="037607CD" w14:textId="0AA97D1F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2331B4DA" wp14:editId="44F3D793">
                      <wp:extent cx="1905000" cy="1905000"/>
                      <wp:effectExtent l="0" t="0" r="0" b="0"/>
                      <wp:docPr id="8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5545537"/>
            <w:placeholder>
              <w:docPart w:val="8A7A98702EBA43B195C8746B9E51BE54"/>
            </w:placeholder>
            <w:showingPlcHdr/>
          </w:sdtPr>
          <w:sdtContent>
            <w:tc>
              <w:tcPr>
                <w:tcW w:w="2653" w:type="dxa"/>
              </w:tcPr>
              <w:p w14:paraId="6215F7B2" w14:textId="59A20E13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81522892"/>
            <w:showingPlcHdr/>
            <w:picture/>
          </w:sdtPr>
          <w:sdtContent>
            <w:tc>
              <w:tcPr>
                <w:tcW w:w="3768" w:type="dxa"/>
              </w:tcPr>
              <w:p w14:paraId="7FCC58A7" w14:textId="6B17AF0F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06A3C432" wp14:editId="53AA5B73">
                      <wp:extent cx="1905000" cy="1905000"/>
                      <wp:effectExtent l="0" t="0" r="0" b="0"/>
                      <wp:docPr id="9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42B18" w:rsidRPr="00972E65" w14:paraId="7D61ED2D" w14:textId="77777777" w:rsidTr="00D42B18">
        <w:tc>
          <w:tcPr>
            <w:tcW w:w="1675" w:type="dxa"/>
            <w:vAlign w:val="center"/>
          </w:tcPr>
          <w:p w14:paraId="78CD0872" w14:textId="6A261936" w:rsidR="00D42B18" w:rsidRPr="000B77A8" w:rsidRDefault="00D42B18" w:rsidP="00D42B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sdt>
          <w:sdtPr>
            <w:rPr>
              <w:sz w:val="28"/>
              <w:szCs w:val="28"/>
            </w:rPr>
            <w:id w:val="48508687"/>
            <w:placeholder>
              <w:docPart w:val="8A6AFAC6FCDB4603B4F9D09D7633A9C2"/>
            </w:placeholder>
            <w:showingPlcHdr/>
          </w:sdtPr>
          <w:sdtContent>
            <w:tc>
              <w:tcPr>
                <w:tcW w:w="2823" w:type="dxa"/>
              </w:tcPr>
              <w:p w14:paraId="6CC9F9A5" w14:textId="2C430E5A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294750613"/>
            <w:placeholder>
              <w:docPart w:val="7CCCCD6199F549E9920422137B274614"/>
            </w:placeholder>
            <w:showingPlcHdr/>
          </w:sdtPr>
          <w:sdtContent>
            <w:tc>
              <w:tcPr>
                <w:tcW w:w="1395" w:type="dxa"/>
              </w:tcPr>
              <w:p w14:paraId="1B7B0F14" w14:textId="3E0511DE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549374507"/>
            <w:showingPlcHdr/>
            <w:picture/>
          </w:sdtPr>
          <w:sdtContent>
            <w:tc>
              <w:tcPr>
                <w:tcW w:w="3216" w:type="dxa"/>
              </w:tcPr>
              <w:p w14:paraId="5AFE278A" w14:textId="0CCDF450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542268B1" wp14:editId="47174104">
                      <wp:extent cx="1905000" cy="1905000"/>
                      <wp:effectExtent l="0" t="0" r="0" b="0"/>
                      <wp:docPr id="1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72029443"/>
            <w:placeholder>
              <w:docPart w:val="0D5290DE66F847F48C517406EB6B7709"/>
            </w:placeholder>
            <w:showingPlcHdr/>
          </w:sdtPr>
          <w:sdtContent>
            <w:tc>
              <w:tcPr>
                <w:tcW w:w="2653" w:type="dxa"/>
              </w:tcPr>
              <w:p w14:paraId="633FB897" w14:textId="622613D0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652134930"/>
            <w:showingPlcHdr/>
            <w:picture/>
          </w:sdtPr>
          <w:sdtContent>
            <w:tc>
              <w:tcPr>
                <w:tcW w:w="3768" w:type="dxa"/>
              </w:tcPr>
              <w:p w14:paraId="1E99626F" w14:textId="028DD6D6" w:rsidR="00D42B18" w:rsidRPr="000B77A8" w:rsidRDefault="00D42B18" w:rsidP="00D42B18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16777650" wp14:editId="0002AB4C">
                      <wp:extent cx="1905000" cy="1905000"/>
                      <wp:effectExtent l="0" t="0" r="0" b="0"/>
                      <wp:docPr id="11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F2C9998" w14:textId="77777777" w:rsidR="00F56BF4" w:rsidRDefault="00F56BF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2823"/>
        <w:gridCol w:w="1395"/>
        <w:gridCol w:w="3216"/>
        <w:gridCol w:w="2653"/>
        <w:gridCol w:w="3768"/>
      </w:tblGrid>
      <w:tr w:rsidR="00F56BF4" w:rsidRPr="00972E65" w14:paraId="06141C02" w14:textId="77777777" w:rsidTr="00AD0367">
        <w:tc>
          <w:tcPr>
            <w:tcW w:w="1675" w:type="dxa"/>
          </w:tcPr>
          <w:p w14:paraId="6F71A2EB" w14:textId="00F77580" w:rsidR="00F56BF4" w:rsidRPr="00F56BF4" w:rsidRDefault="00F56BF4" w:rsidP="00F56BF4">
            <w:pPr>
              <w:jc w:val="right"/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NUMBER OF SIGN</w:t>
            </w:r>
          </w:p>
        </w:tc>
        <w:tc>
          <w:tcPr>
            <w:tcW w:w="2823" w:type="dxa"/>
          </w:tcPr>
          <w:p w14:paraId="3063587D" w14:textId="77777777" w:rsidR="00F56BF4" w:rsidRPr="00667CCF" w:rsidRDefault="00F56BF4" w:rsidP="00F56BF4">
            <w:pPr>
              <w:pStyle w:val="Heading2"/>
            </w:pPr>
            <w:r w:rsidRPr="00667CCF">
              <w:t>WHAT IS THE SIGN TO BE PLACED ON? CLEARLY STATE</w:t>
            </w:r>
          </w:p>
          <w:p w14:paraId="758402E2" w14:textId="6E467499" w:rsidR="00F56BF4" w:rsidRDefault="00F56BF4" w:rsidP="00F56BF4">
            <w:pPr>
              <w:rPr>
                <w:sz w:val="28"/>
                <w:szCs w:val="28"/>
              </w:rPr>
            </w:pPr>
            <w:r w:rsidRPr="00667CCF">
              <w:t xml:space="preserve">LAMP COLUMN AND NUMBER, ADS, </w:t>
            </w:r>
            <w:proofErr w:type="gramStart"/>
            <w:r w:rsidRPr="00667CCF">
              <w:t>SIGN POST</w:t>
            </w:r>
            <w:proofErr w:type="gramEnd"/>
            <w:r w:rsidRPr="00667CCF">
              <w:t xml:space="preserve"> OR FREE STANDING</w:t>
            </w:r>
          </w:p>
        </w:tc>
        <w:tc>
          <w:tcPr>
            <w:tcW w:w="1395" w:type="dxa"/>
          </w:tcPr>
          <w:p w14:paraId="646F9F7F" w14:textId="1FF3F7F9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SIZE OF SIGN</w:t>
            </w:r>
          </w:p>
        </w:tc>
        <w:tc>
          <w:tcPr>
            <w:tcW w:w="3216" w:type="dxa"/>
          </w:tcPr>
          <w:p w14:paraId="2946ADAB" w14:textId="6D7CDA5B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SIGN DESIGN</w:t>
            </w:r>
          </w:p>
        </w:tc>
        <w:tc>
          <w:tcPr>
            <w:tcW w:w="2653" w:type="dxa"/>
          </w:tcPr>
          <w:p w14:paraId="69D1B929" w14:textId="77777777" w:rsidR="00F56BF4" w:rsidRDefault="00F56BF4" w:rsidP="00F56BF4">
            <w:pPr>
              <w:pStyle w:val="Heading2"/>
            </w:pPr>
            <w:r w:rsidRPr="00667CCF">
              <w:t>LOCATION OF SIGN</w:t>
            </w:r>
          </w:p>
          <w:p w14:paraId="2DB94D83" w14:textId="77777777" w:rsidR="00F56BF4" w:rsidRDefault="00F56BF4" w:rsidP="00F56BF4">
            <w:hyperlink r:id="rId17" w:history="1">
              <w:r w:rsidRPr="00667CCF">
                <w:rPr>
                  <w:rStyle w:val="Hyperlink"/>
                </w:rPr>
                <w:t>what3words</w:t>
              </w:r>
            </w:hyperlink>
            <w:r w:rsidRPr="00667CCF">
              <w:t xml:space="preserve"> location</w:t>
            </w:r>
          </w:p>
          <w:p w14:paraId="17814D7E" w14:textId="38DF587B" w:rsidR="00F56BF4" w:rsidRDefault="00F56BF4" w:rsidP="00F56BF4">
            <w:pPr>
              <w:rPr>
                <w:sz w:val="28"/>
                <w:szCs w:val="28"/>
              </w:rPr>
            </w:pPr>
            <w:r>
              <w:t>or co-ordinates</w:t>
            </w:r>
          </w:p>
        </w:tc>
        <w:tc>
          <w:tcPr>
            <w:tcW w:w="3768" w:type="dxa"/>
          </w:tcPr>
          <w:p w14:paraId="6B5241DE" w14:textId="77777777" w:rsidR="00F56BF4" w:rsidRDefault="00F56BF4" w:rsidP="00F56BF4">
            <w:pPr>
              <w:pStyle w:val="Heading2"/>
            </w:pPr>
            <w:r w:rsidRPr="00667CCF">
              <w:t xml:space="preserve">GOOGLE </w:t>
            </w:r>
            <w:r>
              <w:t xml:space="preserve">STREETVIEW </w:t>
            </w:r>
            <w:r w:rsidRPr="00667CCF">
              <w:t>SN</w:t>
            </w:r>
            <w:r>
              <w:t>I</w:t>
            </w:r>
            <w:r w:rsidRPr="00667CCF">
              <w:t>P OF STREET FURNITURE</w:t>
            </w:r>
          </w:p>
          <w:p w14:paraId="5686A27B" w14:textId="4DB5E406" w:rsidR="00F56BF4" w:rsidRDefault="00F56BF4" w:rsidP="00F56BF4">
            <w:pPr>
              <w:rPr>
                <w:sz w:val="28"/>
                <w:szCs w:val="28"/>
              </w:rPr>
            </w:pPr>
            <w:hyperlink r:id="rId18" w:history="1">
              <w:r w:rsidRPr="00736191">
                <w:rPr>
                  <w:rStyle w:val="Hyperlink"/>
                </w:rPr>
                <w:t>Google Maps</w:t>
              </w:r>
            </w:hyperlink>
          </w:p>
        </w:tc>
      </w:tr>
      <w:tr w:rsidR="00F56BF4" w:rsidRPr="00972E65" w14:paraId="23537239" w14:textId="77777777" w:rsidTr="00D42B18">
        <w:tc>
          <w:tcPr>
            <w:tcW w:w="1675" w:type="dxa"/>
            <w:vAlign w:val="center"/>
          </w:tcPr>
          <w:p w14:paraId="30D4C1AC" w14:textId="3056C037" w:rsidR="00F56BF4" w:rsidRPr="000B77A8" w:rsidRDefault="00F56BF4" w:rsidP="00F56B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sdt>
          <w:sdtPr>
            <w:rPr>
              <w:sz w:val="28"/>
              <w:szCs w:val="28"/>
            </w:rPr>
            <w:id w:val="949124562"/>
            <w:placeholder>
              <w:docPart w:val="22B60BC99D704F2EADEB89AE2098B0B6"/>
            </w:placeholder>
            <w:showingPlcHdr/>
          </w:sdtPr>
          <w:sdtContent>
            <w:tc>
              <w:tcPr>
                <w:tcW w:w="2823" w:type="dxa"/>
              </w:tcPr>
              <w:p w14:paraId="6D16B3BB" w14:textId="71FBCE23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287401395"/>
            <w:placeholder>
              <w:docPart w:val="97D4C7A3FF974A958E5D8C698D61C960"/>
            </w:placeholder>
            <w:showingPlcHdr/>
          </w:sdtPr>
          <w:sdtContent>
            <w:tc>
              <w:tcPr>
                <w:tcW w:w="1395" w:type="dxa"/>
              </w:tcPr>
              <w:p w14:paraId="1AF9FB61" w14:textId="60AD1A78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996840038"/>
            <w:showingPlcHdr/>
            <w:picture/>
          </w:sdtPr>
          <w:sdtContent>
            <w:tc>
              <w:tcPr>
                <w:tcW w:w="3216" w:type="dxa"/>
              </w:tcPr>
              <w:p w14:paraId="032D8831" w14:textId="551513C9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24A4F5BD" wp14:editId="677426D4">
                      <wp:extent cx="1905000" cy="1905000"/>
                      <wp:effectExtent l="0" t="0" r="0" b="0"/>
                      <wp:docPr id="1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515218445"/>
            <w:placeholder>
              <w:docPart w:val="B540C337BE794F1B90DC2345DF6EBE6C"/>
            </w:placeholder>
            <w:showingPlcHdr/>
          </w:sdtPr>
          <w:sdtContent>
            <w:tc>
              <w:tcPr>
                <w:tcW w:w="2653" w:type="dxa"/>
              </w:tcPr>
              <w:p w14:paraId="04CE6C03" w14:textId="6E0284AE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349367588"/>
            <w:showingPlcHdr/>
            <w:picture/>
          </w:sdtPr>
          <w:sdtContent>
            <w:tc>
              <w:tcPr>
                <w:tcW w:w="3768" w:type="dxa"/>
              </w:tcPr>
              <w:p w14:paraId="7E126902" w14:textId="49A4E4B7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55E70F87" wp14:editId="1C4BA016">
                      <wp:extent cx="1905000" cy="1905000"/>
                      <wp:effectExtent l="0" t="0" r="0" b="0"/>
                      <wp:docPr id="1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56BF4" w:rsidRPr="00972E65" w14:paraId="5806FE4E" w14:textId="77777777" w:rsidTr="00D42B18">
        <w:tc>
          <w:tcPr>
            <w:tcW w:w="1675" w:type="dxa"/>
            <w:vAlign w:val="center"/>
          </w:tcPr>
          <w:p w14:paraId="5351ACAD" w14:textId="51EE928A" w:rsidR="00F56BF4" w:rsidRPr="000B77A8" w:rsidRDefault="00F56BF4" w:rsidP="00F56B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sdt>
          <w:sdtPr>
            <w:rPr>
              <w:sz w:val="28"/>
              <w:szCs w:val="28"/>
            </w:rPr>
            <w:id w:val="1434477185"/>
            <w:placeholder>
              <w:docPart w:val="8E48ED013B47474AB1843C67E7BE3115"/>
            </w:placeholder>
            <w:showingPlcHdr/>
          </w:sdtPr>
          <w:sdtContent>
            <w:tc>
              <w:tcPr>
                <w:tcW w:w="2823" w:type="dxa"/>
              </w:tcPr>
              <w:p w14:paraId="7F5A5CFC" w14:textId="0D88CDD0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30305663"/>
            <w:placeholder>
              <w:docPart w:val="7A992C2203544B87AB63D38483133199"/>
            </w:placeholder>
            <w:showingPlcHdr/>
          </w:sdtPr>
          <w:sdtContent>
            <w:tc>
              <w:tcPr>
                <w:tcW w:w="1395" w:type="dxa"/>
              </w:tcPr>
              <w:p w14:paraId="48AE1E37" w14:textId="26883889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717153652"/>
            <w:showingPlcHdr/>
            <w:picture/>
          </w:sdtPr>
          <w:sdtContent>
            <w:tc>
              <w:tcPr>
                <w:tcW w:w="3216" w:type="dxa"/>
              </w:tcPr>
              <w:p w14:paraId="5ACA08C2" w14:textId="602D2ABB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3FCD39FA" wp14:editId="3F35F0D4">
                      <wp:extent cx="1905000" cy="1905000"/>
                      <wp:effectExtent l="0" t="0" r="0" b="0"/>
                      <wp:docPr id="1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681786792"/>
            <w:placeholder>
              <w:docPart w:val="650D30E951844760AE353AB9109D738E"/>
            </w:placeholder>
            <w:showingPlcHdr/>
          </w:sdtPr>
          <w:sdtContent>
            <w:tc>
              <w:tcPr>
                <w:tcW w:w="2653" w:type="dxa"/>
              </w:tcPr>
              <w:p w14:paraId="13BEE015" w14:textId="1364DA06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54725640"/>
            <w:showingPlcHdr/>
            <w:picture/>
          </w:sdtPr>
          <w:sdtContent>
            <w:tc>
              <w:tcPr>
                <w:tcW w:w="3768" w:type="dxa"/>
              </w:tcPr>
              <w:p w14:paraId="1CA744CC" w14:textId="179802A6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3DAA5FEA" wp14:editId="4C2E6408">
                      <wp:extent cx="1905000" cy="1905000"/>
                      <wp:effectExtent l="0" t="0" r="0" b="0"/>
                      <wp:docPr id="1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28EB721" w14:textId="77777777" w:rsidR="00F56BF4" w:rsidRDefault="00F56BF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2823"/>
        <w:gridCol w:w="1395"/>
        <w:gridCol w:w="3216"/>
        <w:gridCol w:w="2653"/>
        <w:gridCol w:w="3768"/>
      </w:tblGrid>
      <w:tr w:rsidR="00F56BF4" w:rsidRPr="00972E65" w14:paraId="59E3C242" w14:textId="77777777" w:rsidTr="00F52C56">
        <w:tc>
          <w:tcPr>
            <w:tcW w:w="1675" w:type="dxa"/>
          </w:tcPr>
          <w:p w14:paraId="300B691F" w14:textId="2A5FE599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NUMBER OF SIGN</w:t>
            </w:r>
          </w:p>
        </w:tc>
        <w:tc>
          <w:tcPr>
            <w:tcW w:w="2823" w:type="dxa"/>
          </w:tcPr>
          <w:p w14:paraId="3BF7E40B" w14:textId="77777777" w:rsidR="00F56BF4" w:rsidRPr="00667CCF" w:rsidRDefault="00F56BF4" w:rsidP="00F56BF4">
            <w:pPr>
              <w:pStyle w:val="Heading2"/>
            </w:pPr>
            <w:r w:rsidRPr="00667CCF">
              <w:t>WHAT IS THE SIGN TO BE PLACED ON? CLEARLY STATE</w:t>
            </w:r>
          </w:p>
          <w:p w14:paraId="40CC9723" w14:textId="2FF43C16" w:rsidR="00F56BF4" w:rsidRDefault="00F56BF4" w:rsidP="00F56BF4">
            <w:pPr>
              <w:rPr>
                <w:sz w:val="28"/>
                <w:szCs w:val="28"/>
              </w:rPr>
            </w:pPr>
            <w:r w:rsidRPr="00667CCF">
              <w:t xml:space="preserve">LAMP COLUMN AND NUMBER, ADS, </w:t>
            </w:r>
            <w:proofErr w:type="gramStart"/>
            <w:r w:rsidRPr="00667CCF">
              <w:t>SIGN POST</w:t>
            </w:r>
            <w:proofErr w:type="gramEnd"/>
            <w:r w:rsidRPr="00667CCF">
              <w:t xml:space="preserve"> OR FREE STANDING</w:t>
            </w:r>
          </w:p>
        </w:tc>
        <w:tc>
          <w:tcPr>
            <w:tcW w:w="1395" w:type="dxa"/>
          </w:tcPr>
          <w:p w14:paraId="03CF017F" w14:textId="47B1D369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SIZE OF SIGN</w:t>
            </w:r>
          </w:p>
        </w:tc>
        <w:tc>
          <w:tcPr>
            <w:tcW w:w="3216" w:type="dxa"/>
          </w:tcPr>
          <w:p w14:paraId="37790834" w14:textId="0C083E8F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SIGN DESIGN</w:t>
            </w:r>
          </w:p>
        </w:tc>
        <w:tc>
          <w:tcPr>
            <w:tcW w:w="2653" w:type="dxa"/>
          </w:tcPr>
          <w:p w14:paraId="3354BE81" w14:textId="77777777" w:rsidR="00F56BF4" w:rsidRDefault="00F56BF4" w:rsidP="00F56BF4">
            <w:pPr>
              <w:pStyle w:val="Heading2"/>
            </w:pPr>
            <w:r w:rsidRPr="00667CCF">
              <w:t>LOCATION OF SIGN</w:t>
            </w:r>
          </w:p>
          <w:p w14:paraId="551D2A70" w14:textId="77777777" w:rsidR="00F56BF4" w:rsidRDefault="00F56BF4" w:rsidP="00F56BF4">
            <w:hyperlink r:id="rId19" w:history="1">
              <w:r w:rsidRPr="00667CCF">
                <w:rPr>
                  <w:rStyle w:val="Hyperlink"/>
                </w:rPr>
                <w:t>what3words</w:t>
              </w:r>
            </w:hyperlink>
            <w:r w:rsidRPr="00667CCF">
              <w:t xml:space="preserve"> location</w:t>
            </w:r>
          </w:p>
          <w:p w14:paraId="393C8D08" w14:textId="5AF1E0C7" w:rsidR="00F56BF4" w:rsidRDefault="00F56BF4" w:rsidP="00F56BF4">
            <w:pPr>
              <w:rPr>
                <w:sz w:val="28"/>
                <w:szCs w:val="28"/>
              </w:rPr>
            </w:pPr>
            <w:r>
              <w:t>or co-ordinates</w:t>
            </w:r>
          </w:p>
        </w:tc>
        <w:tc>
          <w:tcPr>
            <w:tcW w:w="3768" w:type="dxa"/>
          </w:tcPr>
          <w:p w14:paraId="0C49272F" w14:textId="77777777" w:rsidR="00F56BF4" w:rsidRDefault="00F56BF4" w:rsidP="00F56BF4">
            <w:pPr>
              <w:pStyle w:val="Heading2"/>
            </w:pPr>
            <w:r w:rsidRPr="00667CCF">
              <w:t xml:space="preserve">GOOGLE </w:t>
            </w:r>
            <w:r>
              <w:t xml:space="preserve">STREETVIEW </w:t>
            </w:r>
            <w:r w:rsidRPr="00667CCF">
              <w:t>SN</w:t>
            </w:r>
            <w:r>
              <w:t>I</w:t>
            </w:r>
            <w:r w:rsidRPr="00667CCF">
              <w:t>P OF STREET FURNITURE</w:t>
            </w:r>
          </w:p>
          <w:p w14:paraId="62FB3316" w14:textId="6D70F756" w:rsidR="00F56BF4" w:rsidRDefault="00F56BF4" w:rsidP="00F56BF4">
            <w:pPr>
              <w:rPr>
                <w:sz w:val="28"/>
                <w:szCs w:val="28"/>
              </w:rPr>
            </w:pPr>
            <w:hyperlink r:id="rId20" w:history="1">
              <w:r w:rsidRPr="00736191">
                <w:rPr>
                  <w:rStyle w:val="Hyperlink"/>
                </w:rPr>
                <w:t>Google Maps</w:t>
              </w:r>
            </w:hyperlink>
          </w:p>
        </w:tc>
      </w:tr>
      <w:tr w:rsidR="00F56BF4" w:rsidRPr="00972E65" w14:paraId="03665EBE" w14:textId="77777777" w:rsidTr="00D42B18">
        <w:tc>
          <w:tcPr>
            <w:tcW w:w="1675" w:type="dxa"/>
            <w:vAlign w:val="center"/>
          </w:tcPr>
          <w:p w14:paraId="1F56D905" w14:textId="32A4893E" w:rsidR="00F56BF4" w:rsidRPr="000B77A8" w:rsidRDefault="00F56BF4" w:rsidP="00F56B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sdt>
          <w:sdtPr>
            <w:rPr>
              <w:sz w:val="28"/>
              <w:szCs w:val="28"/>
            </w:rPr>
            <w:id w:val="-1698144765"/>
            <w:placeholder>
              <w:docPart w:val="49B8F3A313DF4583B67976B02B37928D"/>
            </w:placeholder>
            <w:showingPlcHdr/>
          </w:sdtPr>
          <w:sdtContent>
            <w:tc>
              <w:tcPr>
                <w:tcW w:w="2823" w:type="dxa"/>
              </w:tcPr>
              <w:p w14:paraId="61D050C2" w14:textId="78B96C5D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312716433"/>
            <w:placeholder>
              <w:docPart w:val="5BE445A8E5AF4AF09D2D3398FFA0956E"/>
            </w:placeholder>
            <w:showingPlcHdr/>
          </w:sdtPr>
          <w:sdtContent>
            <w:tc>
              <w:tcPr>
                <w:tcW w:w="1395" w:type="dxa"/>
              </w:tcPr>
              <w:p w14:paraId="0FB7084F" w14:textId="29C41552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610403915"/>
            <w:showingPlcHdr/>
            <w:picture/>
          </w:sdtPr>
          <w:sdtContent>
            <w:tc>
              <w:tcPr>
                <w:tcW w:w="3216" w:type="dxa"/>
              </w:tcPr>
              <w:p w14:paraId="7BC66C67" w14:textId="2A17230A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54A7FD24" wp14:editId="4BA724FF">
                      <wp:extent cx="1905000" cy="1905000"/>
                      <wp:effectExtent l="0" t="0" r="0" b="0"/>
                      <wp:docPr id="16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254897244"/>
            <w:placeholder>
              <w:docPart w:val="D4B765B559DC426B9277540871A34704"/>
            </w:placeholder>
            <w:showingPlcHdr/>
          </w:sdtPr>
          <w:sdtContent>
            <w:tc>
              <w:tcPr>
                <w:tcW w:w="2653" w:type="dxa"/>
              </w:tcPr>
              <w:p w14:paraId="0639A3FB" w14:textId="66431916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32744484"/>
            <w:showingPlcHdr/>
            <w:picture/>
          </w:sdtPr>
          <w:sdtContent>
            <w:tc>
              <w:tcPr>
                <w:tcW w:w="3768" w:type="dxa"/>
              </w:tcPr>
              <w:p w14:paraId="6C5491B3" w14:textId="4D14A0D5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2B6AE4D8" wp14:editId="3EDA07AA">
                      <wp:extent cx="1905000" cy="1905000"/>
                      <wp:effectExtent l="0" t="0" r="0" b="0"/>
                      <wp:docPr id="1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56BF4" w:rsidRPr="00972E65" w14:paraId="465846D3" w14:textId="77777777" w:rsidTr="00D42B18">
        <w:tc>
          <w:tcPr>
            <w:tcW w:w="1675" w:type="dxa"/>
            <w:vAlign w:val="center"/>
          </w:tcPr>
          <w:p w14:paraId="094D42EB" w14:textId="2F25C2B5" w:rsidR="00F56BF4" w:rsidRPr="000B77A8" w:rsidRDefault="00F56BF4" w:rsidP="00F56B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sdt>
          <w:sdtPr>
            <w:rPr>
              <w:sz w:val="28"/>
              <w:szCs w:val="28"/>
            </w:rPr>
            <w:id w:val="265812497"/>
            <w:placeholder>
              <w:docPart w:val="98741E970B784CF58460F2501F7D4994"/>
            </w:placeholder>
            <w:showingPlcHdr/>
          </w:sdtPr>
          <w:sdtContent>
            <w:tc>
              <w:tcPr>
                <w:tcW w:w="2823" w:type="dxa"/>
              </w:tcPr>
              <w:p w14:paraId="740CE512" w14:textId="6BF4C390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24420306"/>
            <w:placeholder>
              <w:docPart w:val="9B1BC027B40C49328799423268AFC1CD"/>
            </w:placeholder>
            <w:showingPlcHdr/>
          </w:sdtPr>
          <w:sdtContent>
            <w:tc>
              <w:tcPr>
                <w:tcW w:w="1395" w:type="dxa"/>
              </w:tcPr>
              <w:p w14:paraId="2DBCCA1E" w14:textId="0221F269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96094221"/>
            <w:showingPlcHdr/>
            <w:picture/>
          </w:sdtPr>
          <w:sdtContent>
            <w:tc>
              <w:tcPr>
                <w:tcW w:w="3216" w:type="dxa"/>
              </w:tcPr>
              <w:p w14:paraId="3EA2AE00" w14:textId="5C02AA08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6D41E1A0" wp14:editId="1379A679">
                      <wp:extent cx="1905000" cy="1905000"/>
                      <wp:effectExtent l="0" t="0" r="0" b="0"/>
                      <wp:docPr id="2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710304266"/>
            <w:placeholder>
              <w:docPart w:val="7E6CEE14EA654E2FB85785BFDFC90014"/>
            </w:placeholder>
            <w:showingPlcHdr/>
          </w:sdtPr>
          <w:sdtContent>
            <w:tc>
              <w:tcPr>
                <w:tcW w:w="2653" w:type="dxa"/>
              </w:tcPr>
              <w:p w14:paraId="01FA0C52" w14:textId="7C8D302A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2085368167"/>
            <w:showingPlcHdr/>
            <w:picture/>
          </w:sdtPr>
          <w:sdtContent>
            <w:tc>
              <w:tcPr>
                <w:tcW w:w="3768" w:type="dxa"/>
              </w:tcPr>
              <w:p w14:paraId="70B762DA" w14:textId="7DF9CFF7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73AC2AF1" wp14:editId="2EF85544">
                      <wp:extent cx="1905000" cy="1905000"/>
                      <wp:effectExtent l="0" t="0" r="0" b="0"/>
                      <wp:docPr id="2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F1DA6D0" w14:textId="77777777" w:rsidR="00F56BF4" w:rsidRDefault="00F56BF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2823"/>
        <w:gridCol w:w="1395"/>
        <w:gridCol w:w="3216"/>
        <w:gridCol w:w="2653"/>
        <w:gridCol w:w="3768"/>
      </w:tblGrid>
      <w:tr w:rsidR="00F56BF4" w:rsidRPr="00972E65" w14:paraId="1F9D744E" w14:textId="77777777" w:rsidTr="00896BED">
        <w:tc>
          <w:tcPr>
            <w:tcW w:w="1675" w:type="dxa"/>
          </w:tcPr>
          <w:p w14:paraId="33D458BA" w14:textId="19451E63" w:rsidR="00F56BF4" w:rsidRPr="00F56BF4" w:rsidRDefault="00F56BF4" w:rsidP="00F56BF4">
            <w:pPr>
              <w:jc w:val="right"/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NUMBER OF SIGN</w:t>
            </w:r>
          </w:p>
        </w:tc>
        <w:tc>
          <w:tcPr>
            <w:tcW w:w="2823" w:type="dxa"/>
          </w:tcPr>
          <w:p w14:paraId="0BAB75F6" w14:textId="77777777" w:rsidR="00F56BF4" w:rsidRPr="00667CCF" w:rsidRDefault="00F56BF4" w:rsidP="00F56BF4">
            <w:pPr>
              <w:pStyle w:val="Heading2"/>
            </w:pPr>
            <w:r w:rsidRPr="00667CCF">
              <w:t>WHAT IS THE SIGN TO BE PLACED ON? CLEARLY STATE</w:t>
            </w:r>
          </w:p>
          <w:p w14:paraId="745CA4BE" w14:textId="4BD92879" w:rsidR="00F56BF4" w:rsidRDefault="00F56BF4" w:rsidP="00F56BF4">
            <w:pPr>
              <w:rPr>
                <w:sz w:val="28"/>
                <w:szCs w:val="28"/>
              </w:rPr>
            </w:pPr>
            <w:r w:rsidRPr="00667CCF">
              <w:t xml:space="preserve">LAMP COLUMN AND NUMBER, ADS, </w:t>
            </w:r>
            <w:proofErr w:type="gramStart"/>
            <w:r w:rsidRPr="00667CCF">
              <w:t>SIGN POST</w:t>
            </w:r>
            <w:proofErr w:type="gramEnd"/>
            <w:r w:rsidRPr="00667CCF">
              <w:t xml:space="preserve"> OR FREE STANDING</w:t>
            </w:r>
          </w:p>
        </w:tc>
        <w:tc>
          <w:tcPr>
            <w:tcW w:w="1395" w:type="dxa"/>
          </w:tcPr>
          <w:p w14:paraId="212910AD" w14:textId="64F27615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SIZE OF SIGN</w:t>
            </w:r>
          </w:p>
        </w:tc>
        <w:tc>
          <w:tcPr>
            <w:tcW w:w="3216" w:type="dxa"/>
          </w:tcPr>
          <w:p w14:paraId="3F7175DE" w14:textId="44A8F273" w:rsidR="00F56BF4" w:rsidRPr="00F56BF4" w:rsidRDefault="00F56BF4" w:rsidP="00F56BF4">
            <w:pPr>
              <w:rPr>
                <w:b/>
                <w:bCs/>
                <w:sz w:val="28"/>
                <w:szCs w:val="28"/>
              </w:rPr>
            </w:pPr>
            <w:r w:rsidRPr="00F56BF4">
              <w:rPr>
                <w:b/>
                <w:bCs/>
              </w:rPr>
              <w:t>SIGN DESIGN</w:t>
            </w:r>
          </w:p>
        </w:tc>
        <w:tc>
          <w:tcPr>
            <w:tcW w:w="2653" w:type="dxa"/>
          </w:tcPr>
          <w:p w14:paraId="2069F20E" w14:textId="77777777" w:rsidR="00F56BF4" w:rsidRDefault="00F56BF4" w:rsidP="00F56BF4">
            <w:pPr>
              <w:pStyle w:val="Heading2"/>
            </w:pPr>
            <w:r w:rsidRPr="00667CCF">
              <w:t>LOCATION OF SIGN</w:t>
            </w:r>
          </w:p>
          <w:p w14:paraId="1B77D97B" w14:textId="77777777" w:rsidR="00F56BF4" w:rsidRDefault="00F56BF4" w:rsidP="00F56BF4">
            <w:hyperlink r:id="rId21" w:history="1">
              <w:r w:rsidRPr="00667CCF">
                <w:rPr>
                  <w:rStyle w:val="Hyperlink"/>
                </w:rPr>
                <w:t>what3words</w:t>
              </w:r>
            </w:hyperlink>
            <w:r w:rsidRPr="00667CCF">
              <w:t xml:space="preserve"> location</w:t>
            </w:r>
          </w:p>
          <w:p w14:paraId="7EC3A840" w14:textId="5FDF07B8" w:rsidR="00F56BF4" w:rsidRDefault="00F56BF4" w:rsidP="00F56BF4">
            <w:pPr>
              <w:rPr>
                <w:sz w:val="28"/>
                <w:szCs w:val="28"/>
              </w:rPr>
            </w:pPr>
            <w:r>
              <w:t>or co-ordinates</w:t>
            </w:r>
          </w:p>
        </w:tc>
        <w:tc>
          <w:tcPr>
            <w:tcW w:w="3768" w:type="dxa"/>
          </w:tcPr>
          <w:p w14:paraId="0A37F4FD" w14:textId="77777777" w:rsidR="00F56BF4" w:rsidRDefault="00F56BF4" w:rsidP="00F56BF4">
            <w:pPr>
              <w:pStyle w:val="Heading2"/>
            </w:pPr>
            <w:r w:rsidRPr="00667CCF">
              <w:t xml:space="preserve">GOOGLE </w:t>
            </w:r>
            <w:r>
              <w:t xml:space="preserve">STREETVIEW </w:t>
            </w:r>
            <w:r w:rsidRPr="00667CCF">
              <w:t>SN</w:t>
            </w:r>
            <w:r>
              <w:t>I</w:t>
            </w:r>
            <w:r w:rsidRPr="00667CCF">
              <w:t>P OF STREET FURNITURE</w:t>
            </w:r>
          </w:p>
          <w:p w14:paraId="331AA0F4" w14:textId="1FBE4AE7" w:rsidR="00F56BF4" w:rsidRDefault="00F56BF4" w:rsidP="00F56BF4">
            <w:pPr>
              <w:rPr>
                <w:sz w:val="28"/>
                <w:szCs w:val="28"/>
              </w:rPr>
            </w:pPr>
            <w:hyperlink r:id="rId22" w:history="1">
              <w:r w:rsidRPr="00736191">
                <w:rPr>
                  <w:rStyle w:val="Hyperlink"/>
                </w:rPr>
                <w:t>Google Maps</w:t>
              </w:r>
            </w:hyperlink>
          </w:p>
        </w:tc>
      </w:tr>
      <w:tr w:rsidR="00F56BF4" w:rsidRPr="00972E65" w14:paraId="0CBC3DC2" w14:textId="77777777" w:rsidTr="00D42B18">
        <w:tc>
          <w:tcPr>
            <w:tcW w:w="1675" w:type="dxa"/>
            <w:vAlign w:val="center"/>
          </w:tcPr>
          <w:p w14:paraId="43A1E059" w14:textId="09C6682C" w:rsidR="00F56BF4" w:rsidRPr="000B77A8" w:rsidRDefault="00F56BF4" w:rsidP="00F56BF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sdt>
          <w:sdtPr>
            <w:rPr>
              <w:sz w:val="28"/>
              <w:szCs w:val="28"/>
            </w:rPr>
            <w:id w:val="-990715951"/>
            <w:placeholder>
              <w:docPart w:val="64880595FA224A3E872A1B5A5D976A19"/>
            </w:placeholder>
            <w:showingPlcHdr/>
          </w:sdtPr>
          <w:sdtContent>
            <w:tc>
              <w:tcPr>
                <w:tcW w:w="2823" w:type="dxa"/>
              </w:tcPr>
              <w:p w14:paraId="34288C0D" w14:textId="0AB36A1D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49324515"/>
            <w:placeholder>
              <w:docPart w:val="CCB7663B3A4F4AA4B0A20EFD7EC05FCE"/>
            </w:placeholder>
            <w:showingPlcHdr/>
          </w:sdtPr>
          <w:sdtContent>
            <w:tc>
              <w:tcPr>
                <w:tcW w:w="1395" w:type="dxa"/>
              </w:tcPr>
              <w:p w14:paraId="1291A0C6" w14:textId="2E970BBA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456106004"/>
            <w:showingPlcHdr/>
            <w:picture/>
          </w:sdtPr>
          <w:sdtContent>
            <w:tc>
              <w:tcPr>
                <w:tcW w:w="3216" w:type="dxa"/>
              </w:tcPr>
              <w:p w14:paraId="77D17B6E" w14:textId="79560A80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74DDC982" wp14:editId="7B88678D">
                      <wp:extent cx="1905000" cy="1905000"/>
                      <wp:effectExtent l="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955531332"/>
            <w:placeholder>
              <w:docPart w:val="6066AF48F20A4D2AA8AF0A5C61B129A9"/>
            </w:placeholder>
            <w:showingPlcHdr/>
          </w:sdtPr>
          <w:sdtContent>
            <w:tc>
              <w:tcPr>
                <w:tcW w:w="2653" w:type="dxa"/>
              </w:tcPr>
              <w:p w14:paraId="3A79314F" w14:textId="3AF978A5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33814198"/>
            <w:showingPlcHdr/>
            <w:picture/>
          </w:sdtPr>
          <w:sdtContent>
            <w:tc>
              <w:tcPr>
                <w:tcW w:w="3768" w:type="dxa"/>
              </w:tcPr>
              <w:p w14:paraId="56657166" w14:textId="5BEB6905" w:rsidR="00F56BF4" w:rsidRPr="000B77A8" w:rsidRDefault="00F56BF4" w:rsidP="00F56BF4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7128C1CD" wp14:editId="439FBF46">
                      <wp:extent cx="1905000" cy="1905000"/>
                      <wp:effectExtent l="0" t="0" r="0" b="0"/>
                      <wp:docPr id="21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56BF4" w:rsidRPr="00972E65" w14:paraId="31EF22AF" w14:textId="77777777" w:rsidTr="002B7A31">
        <w:tc>
          <w:tcPr>
            <w:tcW w:w="1675" w:type="dxa"/>
            <w:vAlign w:val="center"/>
          </w:tcPr>
          <w:p w14:paraId="6CB3CDD9" w14:textId="770F9B7F" w:rsidR="00F56BF4" w:rsidRPr="000B77A8" w:rsidRDefault="00F56BF4" w:rsidP="002B7A3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sdt>
          <w:sdtPr>
            <w:rPr>
              <w:sz w:val="28"/>
              <w:szCs w:val="28"/>
            </w:rPr>
            <w:id w:val="1045572485"/>
            <w:placeholder>
              <w:docPart w:val="511534E4077B42C3B12F57DF02B18A39"/>
            </w:placeholder>
            <w:showingPlcHdr/>
          </w:sdtPr>
          <w:sdtContent>
            <w:tc>
              <w:tcPr>
                <w:tcW w:w="2823" w:type="dxa"/>
              </w:tcPr>
              <w:p w14:paraId="48ECF471" w14:textId="77777777" w:rsidR="00F56BF4" w:rsidRPr="000B77A8" w:rsidRDefault="00F56BF4" w:rsidP="002B7A31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425720245"/>
            <w:placeholder>
              <w:docPart w:val="D119A3D08E8B48E8B0536072110DA85E"/>
            </w:placeholder>
            <w:showingPlcHdr/>
          </w:sdtPr>
          <w:sdtContent>
            <w:tc>
              <w:tcPr>
                <w:tcW w:w="1395" w:type="dxa"/>
              </w:tcPr>
              <w:p w14:paraId="456A8192" w14:textId="77777777" w:rsidR="00F56BF4" w:rsidRPr="000B77A8" w:rsidRDefault="00F56BF4" w:rsidP="002B7A31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209873503"/>
            <w:showingPlcHdr/>
            <w:picture/>
          </w:sdtPr>
          <w:sdtContent>
            <w:tc>
              <w:tcPr>
                <w:tcW w:w="3216" w:type="dxa"/>
              </w:tcPr>
              <w:p w14:paraId="21F994CF" w14:textId="77777777" w:rsidR="00F56BF4" w:rsidRPr="000B77A8" w:rsidRDefault="00F56BF4" w:rsidP="002B7A31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3E125643" wp14:editId="60841524">
                      <wp:extent cx="1905000" cy="1905000"/>
                      <wp:effectExtent l="0" t="0" r="0" b="0"/>
                      <wp:docPr id="24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160277911"/>
            <w:placeholder>
              <w:docPart w:val="79AEB18B12104B5A9B1236964FFC0FE0"/>
            </w:placeholder>
            <w:showingPlcHdr/>
          </w:sdtPr>
          <w:sdtContent>
            <w:tc>
              <w:tcPr>
                <w:tcW w:w="2653" w:type="dxa"/>
              </w:tcPr>
              <w:p w14:paraId="7ECE89B5" w14:textId="77777777" w:rsidR="00F56BF4" w:rsidRPr="000B77A8" w:rsidRDefault="00F56BF4" w:rsidP="002B7A31">
                <w:pPr>
                  <w:rPr>
                    <w:sz w:val="28"/>
                    <w:szCs w:val="28"/>
                  </w:rPr>
                </w:pPr>
                <w:r w:rsidRPr="001564D2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117729256"/>
            <w:showingPlcHdr/>
            <w:picture/>
          </w:sdtPr>
          <w:sdtContent>
            <w:tc>
              <w:tcPr>
                <w:tcW w:w="3768" w:type="dxa"/>
              </w:tcPr>
              <w:p w14:paraId="5485F404" w14:textId="77777777" w:rsidR="00F56BF4" w:rsidRPr="000B77A8" w:rsidRDefault="00F56BF4" w:rsidP="002B7A31">
                <w:pPr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462BE6E3" wp14:editId="1D456005">
                      <wp:extent cx="1905000" cy="1905000"/>
                      <wp:effectExtent l="0" t="0" r="0" b="0"/>
                      <wp:docPr id="25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A8722C2" w14:textId="77777777" w:rsidR="00634F0F" w:rsidRPr="00634F0F" w:rsidRDefault="00634F0F" w:rsidP="00667CCF">
      <w:pPr>
        <w:pStyle w:val="Heading1"/>
        <w:rPr>
          <w:rStyle w:val="Strong"/>
        </w:rPr>
      </w:pPr>
    </w:p>
    <w:sectPr w:rsidR="00634F0F" w:rsidRPr="00634F0F" w:rsidSect="000B77A8">
      <w:footerReference w:type="default" r:id="rId23"/>
      <w:headerReference w:type="first" r:id="rId24"/>
      <w:footerReference w:type="first" r:id="rId25"/>
      <w:pgSz w:w="16838" w:h="11906" w:orient="landscape"/>
      <w:pgMar w:top="720" w:right="578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4A2CF" w14:textId="77777777" w:rsidR="000B77A8" w:rsidRDefault="000B77A8" w:rsidP="00E508FB">
      <w:r>
        <w:separator/>
      </w:r>
    </w:p>
  </w:endnote>
  <w:endnote w:type="continuationSeparator" w:id="0">
    <w:p w14:paraId="1E97D32B" w14:textId="77777777" w:rsidR="000B77A8" w:rsidRDefault="000B77A8" w:rsidP="00E5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22FB" w14:textId="77777777" w:rsidR="000C1053" w:rsidRDefault="00110AF8" w:rsidP="00E508FB">
    <w:pPr>
      <w:pStyle w:val="Footer"/>
    </w:pPr>
    <w:sdt>
      <w:sdtPr>
        <w:id w:val="-14869979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AEEE" w14:textId="77777777" w:rsidR="00323185" w:rsidRDefault="00BE1C53" w:rsidP="00E508F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C5C8D0" wp14:editId="06B5CB60">
              <wp:simplePos x="0" y="0"/>
              <wp:positionH relativeFrom="margin">
                <wp:posOffset>149860</wp:posOffset>
              </wp:positionH>
              <wp:positionV relativeFrom="paragraph">
                <wp:posOffset>-457200</wp:posOffset>
              </wp:positionV>
              <wp:extent cx="6489700" cy="585470"/>
              <wp:effectExtent l="0" t="0" r="6350" b="5080"/>
              <wp:wrapTopAndBottom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9700" cy="585470"/>
                        <a:chOff x="0" y="0"/>
                        <a:chExt cx="6489700" cy="585470"/>
                      </a:xfrm>
                    </wpg:grpSpPr>
                    <pic:pic xmlns:pic="http://schemas.openxmlformats.org/drawingml/2006/picture">
                      <pic:nvPicPr>
                        <pic:cNvPr id="268" name="Picture 268" descr="Text, whiteboar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3300" y="0"/>
                          <a:ext cx="2946400" cy="585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" name="Picture 269" descr="N:\7 Programme and Information\Communications\Shared Resources\Templates_Logos_Graphics\BSI Standard Logos\BSI Assurance Mark 5 Schemes [FS 618071, EMS 618072, CBR 619669, OHS 618073, AMS 640930]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75"/>
                          <a:ext cx="243713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64C7F0" id="Group 3" o:spid="_x0000_s1026" style="position:absolute;margin-left:11.8pt;margin-top:-36pt;width:511pt;height:46.1pt;z-index:251662336;mso-position-horizontal-relative:margin" coordsize="64897,58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1M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O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jQ3MDQ4Yzk2LWY0NzEtMjQ0OS04MjNl&#10;LWFjODY4ZmFjYjA3Yjwvc3RSZWY6aW5zdGFuY2VJRD4KICAgICAgICAgICAgPHN0UmVmOmRvY3Vt&#10;ZW50SUQ+eG1wLmRpZDo0NzA0OGM5Ni1mNDcxLTI0NDktODIzZS1hYzg2OGZhY2IwN2I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Q3MDQ4Yzk2LWY0NzEtMjQ0OS04MjNlLWFjODY4ZmFjYjA3Yjwvc3RFdnQ6aW5zdGFu&#10;Y2VJRD4KICAgICAgICAgICAgICAgICAgPHN0RXZ0OndoZW4+MjAxNC0wOS0yMlQxMjozODoyOCsw&#10;MTowMDwvc3RFdnQ6d2hlbj4KICAgICAgICAgICAgICAgICAgPHN0RXZ0OnNvZnR3YXJlQWdlbnQ+&#10;QWRvYmUgSWxsdXN0cmF0b3IgQ0M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o0ZjNkZmUyYi01NzhlLTRmNDEtYmI0ZS03NDg1MTA1OWFjZDY8L3N0RXZ0Omluc3RhbmNlSUQ+&#10;CiAgICAgICAgICAgICAgICAgIDxzdEV2dDp3aGVuPjIwMTctMDUtMDlUMTI6MjY6NDYrMDE6MDA8&#10;L3N0RXZ0OndoZW4+CiAgICAgICAgICAgICAgICAgIDxzdEV2dDpzb2Z0d2FyZUFnZW50PkFkb2Jl&#10;IElsbHVzdHJhdG9yIENDIDIwMTc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MC4wMT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/ifRBJQ0NfUFJPRklMRQAJFf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f2JDFnpfSR12XU4jcVtUKW1ZWS1qWF8waFhnM2ZXbzRkV3g1YleB&#10;NmBXjDZfV5k3XVemN1xXtjdaV8o3WlfhNlpX8jVaV/w0W1b/M1tW/zNbVv8z408AANNdAADGZgAA&#10;vGwAALJuAACobAAAnmoAAJdrCQC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/+J9EElDQ19QUk9GSUxFAAoV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7+7u7/X8//////////////////////////////////Ovm5qbnqWu&#10;urzE1Ob///////////////////////////eXVExPVFtlboCXwOf/////////////////////////&#10;//+uVAAbNlJwjKvL9v/////////////////////////////Kaz9jf5283vz/////////////////&#10;///////////////nmYOsyOf/////////////////////////////////////28z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8" o:spid="_x0000_s1027" type="#_x0000_t75" alt="Text, whiteboard&#10;&#10;Description automatically generated" style="position:absolute;left:35433;width:29464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">
                <v:imagedata r:id="rId3" o:title="Text, whiteboard&#10;&#10;Description automatically generated"/>
              </v:shape>
              <v:shape id="Picture 269" o:spid="_x0000_s1028" type="#_x0000_t75" style="position:absolute;top:1428;width:24371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">
                <v:imagedata r:id="rId4" o:title="BSI Assurance Mark 5 Schemes [FS 618071, EMS 618072, CBR 619669, OHS 618073, AMS 640930]"/>
              </v:shape>
              <w10:wrap type="topAndBottom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6B756" w14:textId="77777777" w:rsidR="000B77A8" w:rsidRDefault="000B77A8" w:rsidP="00E508FB">
      <w:r>
        <w:separator/>
      </w:r>
    </w:p>
  </w:footnote>
  <w:footnote w:type="continuationSeparator" w:id="0">
    <w:p w14:paraId="44EA9DFD" w14:textId="77777777" w:rsidR="000B77A8" w:rsidRDefault="000B77A8" w:rsidP="00E50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F195" w14:textId="77777777" w:rsidR="00323185" w:rsidRDefault="00323185" w:rsidP="00E508FB">
    <w:pPr>
      <w:pStyle w:val="Header"/>
    </w:pPr>
    <w:r w:rsidRPr="001B7576">
      <w:rPr>
        <w:noProof/>
      </w:rPr>
      <w:drawing>
        <wp:anchor distT="0" distB="0" distL="114300" distR="114300" simplePos="0" relativeHeight="251658240" behindDoc="0" locked="0" layoutInCell="1" allowOverlap="1" wp14:anchorId="2CB328D9" wp14:editId="7032D296">
          <wp:simplePos x="0" y="0"/>
          <wp:positionH relativeFrom="column">
            <wp:posOffset>0</wp:posOffset>
          </wp:positionH>
          <wp:positionV relativeFrom="paragraph">
            <wp:posOffset>-3175</wp:posOffset>
          </wp:positionV>
          <wp:extent cx="2908800" cy="885600"/>
          <wp:effectExtent l="0" t="0" r="6350" b="0"/>
          <wp:wrapTopAndBottom/>
          <wp:docPr id="289" name="Picture 28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8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alt="Link with solid fill" style="width:11.25pt;height:11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" o:bullet="t">
        <v:imagedata r:id="rId1" o:title="" croptop="-2979f" cropbottom="-2979f" cropleft="-5634f"/>
      </v:shape>
    </w:pict>
  </w:numPicBullet>
  <w:abstractNum w:abstractNumId="0" w15:restartNumberingAfterBreak="0">
    <w:nsid w:val="E151B79D"/>
    <w:multiLevelType w:val="hybridMultilevel"/>
    <w:tmpl w:val="678735C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FE33D5"/>
    <w:multiLevelType w:val="hybridMultilevel"/>
    <w:tmpl w:val="51EC29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3067E"/>
    <w:multiLevelType w:val="hybridMultilevel"/>
    <w:tmpl w:val="D6C4A5D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E5A65"/>
    <w:multiLevelType w:val="hybridMultilevel"/>
    <w:tmpl w:val="DDA2210C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29DAB7"/>
    <w:multiLevelType w:val="hybridMultilevel"/>
    <w:tmpl w:val="A405188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1453185"/>
    <w:multiLevelType w:val="hybridMultilevel"/>
    <w:tmpl w:val="CF46317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62DE3"/>
    <w:multiLevelType w:val="hybridMultilevel"/>
    <w:tmpl w:val="429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C222A"/>
    <w:multiLevelType w:val="hybridMultilevel"/>
    <w:tmpl w:val="C596B8FC"/>
    <w:lvl w:ilvl="0" w:tplc="254C53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885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3202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8D3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50D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2672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78B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29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56C3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D3E5355"/>
    <w:multiLevelType w:val="hybridMultilevel"/>
    <w:tmpl w:val="7988DA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C3E94"/>
    <w:multiLevelType w:val="hybridMultilevel"/>
    <w:tmpl w:val="D2082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C5C1A"/>
    <w:multiLevelType w:val="hybridMultilevel"/>
    <w:tmpl w:val="40EACED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0C37ED"/>
    <w:multiLevelType w:val="hybridMultilevel"/>
    <w:tmpl w:val="06648340"/>
    <w:lvl w:ilvl="0" w:tplc="8CF2946C">
      <w:start w:val="1"/>
      <w:numFmt w:val="bullet"/>
      <w:pStyle w:val="ListParagraph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75BE2"/>
    <w:multiLevelType w:val="hybridMultilevel"/>
    <w:tmpl w:val="5DE0EB3C"/>
    <w:lvl w:ilvl="0" w:tplc="EC2AA4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24E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ACA0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7689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C02A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8A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4C8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002F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4C7A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78E5CA1"/>
    <w:multiLevelType w:val="hybridMultilevel"/>
    <w:tmpl w:val="738AFEA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D2B4A"/>
    <w:multiLevelType w:val="hybridMultilevel"/>
    <w:tmpl w:val="01520AC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5B2CD7"/>
    <w:multiLevelType w:val="hybridMultilevel"/>
    <w:tmpl w:val="89D4061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6097B"/>
    <w:multiLevelType w:val="hybridMultilevel"/>
    <w:tmpl w:val="B76E9B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67C3C"/>
    <w:multiLevelType w:val="hybridMultilevel"/>
    <w:tmpl w:val="B492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72C03"/>
    <w:multiLevelType w:val="hybridMultilevel"/>
    <w:tmpl w:val="4B00C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D13F1"/>
    <w:multiLevelType w:val="hybridMultilevel"/>
    <w:tmpl w:val="C38668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AB57F1"/>
    <w:multiLevelType w:val="hybridMultilevel"/>
    <w:tmpl w:val="DFB0FE9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D5180"/>
    <w:multiLevelType w:val="hybridMultilevel"/>
    <w:tmpl w:val="AF062A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3757605">
    <w:abstractNumId w:val="4"/>
  </w:num>
  <w:num w:numId="2" w16cid:durableId="1978295157">
    <w:abstractNumId w:val="0"/>
  </w:num>
  <w:num w:numId="3" w16cid:durableId="576325306">
    <w:abstractNumId w:val="15"/>
  </w:num>
  <w:num w:numId="4" w16cid:durableId="2096827605">
    <w:abstractNumId w:val="17"/>
  </w:num>
  <w:num w:numId="5" w16cid:durableId="2011515918">
    <w:abstractNumId w:val="5"/>
  </w:num>
  <w:num w:numId="6" w16cid:durableId="418328684">
    <w:abstractNumId w:val="18"/>
  </w:num>
  <w:num w:numId="7" w16cid:durableId="1266692820">
    <w:abstractNumId w:val="2"/>
  </w:num>
  <w:num w:numId="8" w16cid:durableId="1126895700">
    <w:abstractNumId w:val="9"/>
  </w:num>
  <w:num w:numId="9" w16cid:durableId="1658917392">
    <w:abstractNumId w:val="21"/>
  </w:num>
  <w:num w:numId="10" w16cid:durableId="1614364906">
    <w:abstractNumId w:val="6"/>
  </w:num>
  <w:num w:numId="11" w16cid:durableId="1650287317">
    <w:abstractNumId w:val="1"/>
  </w:num>
  <w:num w:numId="12" w16cid:durableId="962929428">
    <w:abstractNumId w:val="10"/>
  </w:num>
  <w:num w:numId="13" w16cid:durableId="933132468">
    <w:abstractNumId w:val="16"/>
  </w:num>
  <w:num w:numId="14" w16cid:durableId="537396733">
    <w:abstractNumId w:val="13"/>
  </w:num>
  <w:num w:numId="15" w16cid:durableId="1546602336">
    <w:abstractNumId w:val="20"/>
  </w:num>
  <w:num w:numId="16" w16cid:durableId="902330264">
    <w:abstractNumId w:val="8"/>
  </w:num>
  <w:num w:numId="17" w16cid:durableId="2139912138">
    <w:abstractNumId w:val="14"/>
  </w:num>
  <w:num w:numId="18" w16cid:durableId="1401758144">
    <w:abstractNumId w:val="3"/>
  </w:num>
  <w:num w:numId="19" w16cid:durableId="906109766">
    <w:abstractNumId w:val="19"/>
  </w:num>
  <w:num w:numId="20" w16cid:durableId="1837652909">
    <w:abstractNumId w:val="11"/>
  </w:num>
  <w:num w:numId="21" w16cid:durableId="1820225691">
    <w:abstractNumId w:val="7"/>
  </w:num>
  <w:num w:numId="22" w16cid:durableId="7026792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A8"/>
    <w:rsid w:val="000777A1"/>
    <w:rsid w:val="000A7DF1"/>
    <w:rsid w:val="000B77A8"/>
    <w:rsid w:val="000C1053"/>
    <w:rsid w:val="000F4394"/>
    <w:rsid w:val="00110AF8"/>
    <w:rsid w:val="0012440F"/>
    <w:rsid w:val="0013714B"/>
    <w:rsid w:val="001A01B7"/>
    <w:rsid w:val="001B163F"/>
    <w:rsid w:val="002124BA"/>
    <w:rsid w:val="0022652C"/>
    <w:rsid w:val="002D74DD"/>
    <w:rsid w:val="002E2E41"/>
    <w:rsid w:val="00301915"/>
    <w:rsid w:val="00304799"/>
    <w:rsid w:val="00323185"/>
    <w:rsid w:val="0038112C"/>
    <w:rsid w:val="00394D71"/>
    <w:rsid w:val="003B573B"/>
    <w:rsid w:val="003F2171"/>
    <w:rsid w:val="00407704"/>
    <w:rsid w:val="004A4007"/>
    <w:rsid w:val="004B441A"/>
    <w:rsid w:val="004D1DD8"/>
    <w:rsid w:val="00552AB1"/>
    <w:rsid w:val="005A6760"/>
    <w:rsid w:val="006226C4"/>
    <w:rsid w:val="00634F0F"/>
    <w:rsid w:val="00667CCF"/>
    <w:rsid w:val="006A5DA2"/>
    <w:rsid w:val="006B1A32"/>
    <w:rsid w:val="00704A43"/>
    <w:rsid w:val="00736191"/>
    <w:rsid w:val="00797102"/>
    <w:rsid w:val="007C079E"/>
    <w:rsid w:val="007C6567"/>
    <w:rsid w:val="007E5198"/>
    <w:rsid w:val="008144C7"/>
    <w:rsid w:val="008163A4"/>
    <w:rsid w:val="008434E8"/>
    <w:rsid w:val="00880E8A"/>
    <w:rsid w:val="008905E9"/>
    <w:rsid w:val="00896D18"/>
    <w:rsid w:val="008C18E3"/>
    <w:rsid w:val="00915D77"/>
    <w:rsid w:val="00972E65"/>
    <w:rsid w:val="00994D73"/>
    <w:rsid w:val="009C3FD0"/>
    <w:rsid w:val="00AB3D51"/>
    <w:rsid w:val="00AF4271"/>
    <w:rsid w:val="00B251F4"/>
    <w:rsid w:val="00BB1086"/>
    <w:rsid w:val="00BB2502"/>
    <w:rsid w:val="00BD6022"/>
    <w:rsid w:val="00BE1C53"/>
    <w:rsid w:val="00C42C17"/>
    <w:rsid w:val="00C503FE"/>
    <w:rsid w:val="00CB04EA"/>
    <w:rsid w:val="00CF1F14"/>
    <w:rsid w:val="00D03C11"/>
    <w:rsid w:val="00D04FA8"/>
    <w:rsid w:val="00D24798"/>
    <w:rsid w:val="00D42B18"/>
    <w:rsid w:val="00D50A1D"/>
    <w:rsid w:val="00D5249C"/>
    <w:rsid w:val="00E305DE"/>
    <w:rsid w:val="00E508FB"/>
    <w:rsid w:val="00E77FF7"/>
    <w:rsid w:val="00E951A2"/>
    <w:rsid w:val="00EE38DC"/>
    <w:rsid w:val="00EE7BDC"/>
    <w:rsid w:val="00F56BF4"/>
    <w:rsid w:val="00F625A2"/>
    <w:rsid w:val="00FA00F0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C5D3202"/>
  <w15:docId w15:val="{1A423A58-1223-4F6D-8E18-6F79E3059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8FB"/>
    <w:rPr>
      <w:rFonts w:ascii="Lexend" w:eastAsia="Times New Roman" w:hAnsi="Lexend" w:cstheme="minorHAns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8FB"/>
    <w:pPr>
      <w:spacing w:after="240"/>
      <w:outlineLvl w:val="0"/>
    </w:pPr>
    <w:rPr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508FB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508FB"/>
    <w:pPr>
      <w:outlineLvl w:val="2"/>
    </w:pPr>
    <w:rPr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508FB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503FE"/>
  </w:style>
  <w:style w:type="paragraph" w:customStyle="1" w:styleId="Default">
    <w:name w:val="Default"/>
    <w:rsid w:val="004B441A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634F0F"/>
    <w:pPr>
      <w:numPr>
        <w:numId w:val="20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D18"/>
    <w:rPr>
      <w:rFonts w:ascii="Tahoma" w:hAnsi="Tahoma" w:cs="Tahoma"/>
      <w:sz w:val="16"/>
      <w:szCs w:val="16"/>
    </w:rPr>
  </w:style>
  <w:style w:type="character" w:customStyle="1" w:styleId="EmailStyle20">
    <w:name w:val="EmailStyle20"/>
    <w:semiHidden/>
    <w:rsid w:val="000C1053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Header">
    <w:name w:val="header"/>
    <w:basedOn w:val="Normal"/>
    <w:link w:val="HeaderChar"/>
    <w:uiPriority w:val="99"/>
    <w:unhideWhenUsed/>
    <w:rsid w:val="000C10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053"/>
  </w:style>
  <w:style w:type="paragraph" w:styleId="Footer">
    <w:name w:val="footer"/>
    <w:basedOn w:val="Normal"/>
    <w:link w:val="FooterChar"/>
    <w:uiPriority w:val="99"/>
    <w:unhideWhenUsed/>
    <w:rsid w:val="000C10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053"/>
  </w:style>
  <w:style w:type="character" w:styleId="Hyperlink">
    <w:name w:val="Hyperlink"/>
    <w:basedOn w:val="DefaultParagraphFont"/>
    <w:uiPriority w:val="99"/>
    <w:unhideWhenUsed/>
    <w:rsid w:val="000C105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2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7BD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08FB"/>
    <w:rPr>
      <w:rFonts w:ascii="Lexend" w:eastAsia="Times New Roman" w:hAnsi="Lexend" w:cstheme="minorHAnsi"/>
      <w:b/>
      <w:bCs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508FB"/>
    <w:rPr>
      <w:rFonts w:ascii="Lexend" w:eastAsia="Times New Roman" w:hAnsi="Lexend" w:cstheme="minorHAnsi"/>
      <w:b/>
      <w:bCs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E508FB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2440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E508FB"/>
    <w:rPr>
      <w:rFonts w:ascii="Lexend" w:eastAsia="Times New Roman" w:hAnsi="Lexend" w:cstheme="minorHAnsi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508FB"/>
    <w:rPr>
      <w:rFonts w:ascii="Lexend" w:eastAsia="Times New Roman" w:hAnsi="Lexend" w:cstheme="minorHAnsi"/>
      <w:sz w:val="22"/>
      <w:szCs w:val="22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634F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4F0F"/>
    <w:rPr>
      <w:rFonts w:ascii="Lexend" w:eastAsia="Times New Roman" w:hAnsi="Lexend" w:cstheme="minorHAnsi"/>
      <w:i/>
      <w:iCs/>
      <w:color w:val="404040" w:themeColor="text1" w:themeTint="BF"/>
      <w:lang w:eastAsia="en-GB"/>
    </w:rPr>
  </w:style>
  <w:style w:type="character" w:styleId="Strong">
    <w:name w:val="Strong"/>
    <w:basedOn w:val="DefaultParagraphFont"/>
    <w:uiPriority w:val="22"/>
    <w:qFormat/>
    <w:rsid w:val="00634F0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42B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6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3words.com/candle.helps.humble" TargetMode="External"/><Relationship Id="rId13" Type="http://schemas.openxmlformats.org/officeDocument/2006/relationships/hyperlink" Target="https://www.google.co.uk/maps" TargetMode="External"/><Relationship Id="rId18" Type="http://schemas.openxmlformats.org/officeDocument/2006/relationships/hyperlink" Target="https://www.google.co.uk/map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hat3words.com/candle.helps.humbl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hat3words.com/candle.helps.humble" TargetMode="External"/><Relationship Id="rId17" Type="http://schemas.openxmlformats.org/officeDocument/2006/relationships/hyperlink" Target="https://what3words.com/candle.helps.humbl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oogle.co.uk/maps" TargetMode="External"/><Relationship Id="rId20" Type="http://schemas.openxmlformats.org/officeDocument/2006/relationships/hyperlink" Target="https://www.google.co.uk/map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hat3words.com/candle.helps.humbl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hat3words.com/candle.helps.humb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.uk/map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co.uk/maps" TargetMode="Externa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atherton-gower\AppData\Roaming\Microsoft\Templates\EH%20Headed%20with%20lockup%20footer%20on%20front%20page%20onl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DDD5DD9E734ECAA55F28EE843AB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7DC81-2CFD-4AFA-8B93-DB016AB44E64}"/>
      </w:docPartPr>
      <w:docPartBody>
        <w:p w:rsidR="00000000" w:rsidRDefault="00920823" w:rsidP="00920823">
          <w:pPr>
            <w:pStyle w:val="3ADDD5DD9E734ECAA55F28EE843AB1FD1"/>
          </w:pPr>
          <w:r w:rsidRPr="001564D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5F302C9BCBB42C6BFE3ED11D706F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60183-750F-438D-B184-D743DCE3DCB8}"/>
      </w:docPartPr>
      <w:docPartBody>
        <w:p w:rsidR="00000000" w:rsidRDefault="00920823" w:rsidP="00920823">
          <w:pPr>
            <w:pStyle w:val="D5F302C9BCBB42C6BFE3ED11D706F3291"/>
          </w:pPr>
          <w:r w:rsidRPr="001564D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52975012C29497794178561CBF8C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D3D6C-A2A7-4BEC-932E-309045FF6739}"/>
      </w:docPartPr>
      <w:docPartBody>
        <w:p w:rsidR="00000000" w:rsidRDefault="00920823" w:rsidP="00920823">
          <w:pPr>
            <w:pStyle w:val="A52975012C29497794178561CBF8CA921"/>
          </w:pPr>
          <w:r w:rsidRPr="001564D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9B1CACE83614B91ABB6942FE6AB1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90033-E83C-411C-BB72-3E5064585314}"/>
      </w:docPartPr>
      <w:docPartBody>
        <w:p w:rsidR="00000000" w:rsidRDefault="00920823" w:rsidP="00920823">
          <w:pPr>
            <w:pStyle w:val="99B1CACE83614B91ABB6942FE6AB161C"/>
          </w:pPr>
          <w:r w:rsidRPr="001564D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643B418F0AE4A64A9E2AF290FEB6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036B5-1E4B-4A18-8057-965BF1C368F9}"/>
      </w:docPartPr>
      <w:docPartBody>
        <w:p w:rsidR="00000000" w:rsidRDefault="00920823" w:rsidP="00920823">
          <w:pPr>
            <w:pStyle w:val="9643B418F0AE4A64A9E2AF290FEB603F"/>
          </w:pPr>
          <w:r w:rsidRPr="001564D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4B4AD80366F4280AC080096FB86D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D15A0-8C95-4B2F-B7F7-5055CB0A2C56}"/>
      </w:docPartPr>
      <w:docPartBody>
        <w:p w:rsidR="00000000" w:rsidRDefault="00920823" w:rsidP="00920823">
          <w:pPr>
            <w:pStyle w:val="54B4AD80366F4280AC080096FB86DB03"/>
          </w:pPr>
          <w:r w:rsidRPr="001564D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A2FB282C3C34A6F9C1D63DFC1BCD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50FE2-6CD2-4975-8287-59707D7FAAE5}"/>
      </w:docPartPr>
      <w:docPartBody>
        <w:p w:rsidR="00000000" w:rsidRDefault="00920823" w:rsidP="00920823">
          <w:pPr>
            <w:pStyle w:val="FA2FB282C3C34A6F9C1D63DFC1BCD8C1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E4D7BDC3149D999EF0AAA50D83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54C79-025A-4A08-960A-45E043E24649}"/>
      </w:docPartPr>
      <w:docPartBody>
        <w:p w:rsidR="00000000" w:rsidRDefault="00920823" w:rsidP="00920823">
          <w:pPr>
            <w:pStyle w:val="AE9E4D7BDC3149D999EF0AAA50D83BEA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7A98702EBA43B195C8746B9E51B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13E99-B90B-467D-B4D8-8690CBE023F5}"/>
      </w:docPartPr>
      <w:docPartBody>
        <w:p w:rsidR="00000000" w:rsidRDefault="00920823" w:rsidP="00920823">
          <w:pPr>
            <w:pStyle w:val="8A7A98702EBA43B195C8746B9E51BE54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6AFAC6FCDB4603B4F9D09D7633A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AB324-A800-4A89-9A30-D9720783CB68}"/>
      </w:docPartPr>
      <w:docPartBody>
        <w:p w:rsidR="00000000" w:rsidRDefault="00920823" w:rsidP="00920823">
          <w:pPr>
            <w:pStyle w:val="8A6AFAC6FCDB4603B4F9D09D7633A9C2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CCD6199F549E9920422137B274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D4D3B-C41A-4437-A902-E4AA1C015DA7}"/>
      </w:docPartPr>
      <w:docPartBody>
        <w:p w:rsidR="00000000" w:rsidRDefault="00920823" w:rsidP="00920823">
          <w:pPr>
            <w:pStyle w:val="7CCCCD6199F549E9920422137B274614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5290DE66F847F48C517406EB6B7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34B3A-D91F-471C-8DF3-2E0143A10FBE}"/>
      </w:docPartPr>
      <w:docPartBody>
        <w:p w:rsidR="00000000" w:rsidRDefault="00920823" w:rsidP="00920823">
          <w:pPr>
            <w:pStyle w:val="0D5290DE66F847F48C517406EB6B7709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60BC99D704F2EADEB89AE2098B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92BEF-64CB-4335-9AC8-122167856558}"/>
      </w:docPartPr>
      <w:docPartBody>
        <w:p w:rsidR="00000000" w:rsidRDefault="00920823" w:rsidP="00920823">
          <w:pPr>
            <w:pStyle w:val="22B60BC99D704F2EADEB89AE2098B0B6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4C7A3FF974A958E5D8C698D61C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386F1-563D-44FA-8A56-B59C3C9A0CC4}"/>
      </w:docPartPr>
      <w:docPartBody>
        <w:p w:rsidR="00000000" w:rsidRDefault="00920823" w:rsidP="00920823">
          <w:pPr>
            <w:pStyle w:val="97D4C7A3FF974A958E5D8C698D61C960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40C337BE794F1B90DC2345DF6EB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44B75-F3D9-4446-8542-B136DBAD460E}"/>
      </w:docPartPr>
      <w:docPartBody>
        <w:p w:rsidR="00000000" w:rsidRDefault="00920823" w:rsidP="00920823">
          <w:pPr>
            <w:pStyle w:val="B540C337BE794F1B90DC2345DF6EBE6C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8ED013B47474AB1843C67E7BE3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1A740-60B1-4F72-A86B-491E0618BD9C}"/>
      </w:docPartPr>
      <w:docPartBody>
        <w:p w:rsidR="00000000" w:rsidRDefault="00920823" w:rsidP="00920823">
          <w:pPr>
            <w:pStyle w:val="8E48ED013B47474AB1843C67E7BE3115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92C2203544B87AB63D38483133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E9766-044E-494A-9AC8-C43C3465EE8B}"/>
      </w:docPartPr>
      <w:docPartBody>
        <w:p w:rsidR="00000000" w:rsidRDefault="00920823" w:rsidP="00920823">
          <w:pPr>
            <w:pStyle w:val="7A992C2203544B87AB63D38483133199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0D30E951844760AE353AB9109D7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535AE-0C41-4A23-BE10-1DD8D9BA6819}"/>
      </w:docPartPr>
      <w:docPartBody>
        <w:p w:rsidR="00000000" w:rsidRDefault="00920823" w:rsidP="00920823">
          <w:pPr>
            <w:pStyle w:val="650D30E951844760AE353AB9109D738E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8F3A313DF4583B67976B02B379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643F2-2986-4CF9-8D5E-8BBCE271951E}"/>
      </w:docPartPr>
      <w:docPartBody>
        <w:p w:rsidR="00000000" w:rsidRDefault="00920823" w:rsidP="00920823">
          <w:pPr>
            <w:pStyle w:val="49B8F3A313DF4583B67976B02B37928D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445A8E5AF4AF09D2D3398FFA09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DD117-E9EB-4442-B1E6-DC63544D0516}"/>
      </w:docPartPr>
      <w:docPartBody>
        <w:p w:rsidR="00000000" w:rsidRDefault="00920823" w:rsidP="00920823">
          <w:pPr>
            <w:pStyle w:val="5BE445A8E5AF4AF09D2D3398FFA0956E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B765B559DC426B9277540871A34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C9B39-3359-46A6-86DC-37341948EA76}"/>
      </w:docPartPr>
      <w:docPartBody>
        <w:p w:rsidR="00000000" w:rsidRDefault="00920823" w:rsidP="00920823">
          <w:pPr>
            <w:pStyle w:val="D4B765B559DC426B9277540871A34704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41E970B784CF58460F2501F7D4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FA5AC-93FE-4714-9E18-ECA3570FD2B4}"/>
      </w:docPartPr>
      <w:docPartBody>
        <w:p w:rsidR="00000000" w:rsidRDefault="00920823" w:rsidP="00920823">
          <w:pPr>
            <w:pStyle w:val="98741E970B784CF58460F2501F7D4994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1BC027B40C49328799423268AF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6EC29-B5D8-4B6D-A1DC-BF14C264326A}"/>
      </w:docPartPr>
      <w:docPartBody>
        <w:p w:rsidR="00000000" w:rsidRDefault="00920823" w:rsidP="00920823">
          <w:pPr>
            <w:pStyle w:val="9B1BC027B40C49328799423268AFC1CD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CEE14EA654E2FB85785BFDFC90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BCF06-C77A-49CF-B58F-71D764DBC4AC}"/>
      </w:docPartPr>
      <w:docPartBody>
        <w:p w:rsidR="00000000" w:rsidRDefault="00920823" w:rsidP="00920823">
          <w:pPr>
            <w:pStyle w:val="7E6CEE14EA654E2FB85785BFDFC90014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80595FA224A3E872A1B5A5D976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C1A76-717E-492C-8287-C8F920388076}"/>
      </w:docPartPr>
      <w:docPartBody>
        <w:p w:rsidR="00000000" w:rsidRDefault="00920823" w:rsidP="00920823">
          <w:pPr>
            <w:pStyle w:val="64880595FA224A3E872A1B5A5D976A19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B7663B3A4F4AA4B0A20EFD7EC05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39845-E7D6-4EA5-8323-3B3835703B74}"/>
      </w:docPartPr>
      <w:docPartBody>
        <w:p w:rsidR="00000000" w:rsidRDefault="00920823" w:rsidP="00920823">
          <w:pPr>
            <w:pStyle w:val="CCB7663B3A4F4AA4B0A20EFD7EC05FCE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66AF48F20A4D2AA8AF0A5C61B12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D2B4F-9CA3-4B31-AF40-D98D1BEF3A3E}"/>
      </w:docPartPr>
      <w:docPartBody>
        <w:p w:rsidR="00000000" w:rsidRDefault="00920823" w:rsidP="00920823">
          <w:pPr>
            <w:pStyle w:val="6066AF48F20A4D2AA8AF0A5C61B129A9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1534E4077B42C3B12F57DF02B1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5C63C-453A-460F-A191-C8EE6E274ED0}"/>
      </w:docPartPr>
      <w:docPartBody>
        <w:p w:rsidR="00000000" w:rsidRDefault="00920823" w:rsidP="00920823">
          <w:pPr>
            <w:pStyle w:val="511534E4077B42C3B12F57DF02B18A39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19A3D08E8B48E8B0536072110D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C1E3B-9264-41FE-8426-87913888266F}"/>
      </w:docPartPr>
      <w:docPartBody>
        <w:p w:rsidR="00000000" w:rsidRDefault="00920823" w:rsidP="00920823">
          <w:pPr>
            <w:pStyle w:val="D119A3D08E8B48E8B0536072110DA85E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AEB18B12104B5A9B1236964FFC0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5805E-5FFD-4990-BC22-C6F6FA6B48D2}"/>
      </w:docPartPr>
      <w:docPartBody>
        <w:p w:rsidR="00000000" w:rsidRDefault="00920823" w:rsidP="00920823">
          <w:pPr>
            <w:pStyle w:val="79AEB18B12104B5A9B1236964FFC0FE0"/>
          </w:pPr>
          <w:r w:rsidRPr="001564D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823"/>
    <w:rsid w:val="0092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0823"/>
    <w:rPr>
      <w:color w:val="808080"/>
    </w:rPr>
  </w:style>
  <w:style w:type="paragraph" w:customStyle="1" w:styleId="3ADDD5DD9E734ECAA55F28EE843AB1FD">
    <w:name w:val="3ADDD5DD9E734ECAA55F28EE843AB1FD"/>
    <w:rsid w:val="00920823"/>
  </w:style>
  <w:style w:type="paragraph" w:customStyle="1" w:styleId="D5F302C9BCBB42C6BFE3ED11D706F329">
    <w:name w:val="D5F302C9BCBB42C6BFE3ED11D706F329"/>
    <w:rsid w:val="00920823"/>
  </w:style>
  <w:style w:type="paragraph" w:customStyle="1" w:styleId="A52975012C29497794178561CBF8CA92">
    <w:name w:val="A52975012C29497794178561CBF8CA92"/>
    <w:rsid w:val="00920823"/>
  </w:style>
  <w:style w:type="paragraph" w:customStyle="1" w:styleId="BE07058F9CC446A3A927CBA16CB8E953">
    <w:name w:val="BE07058F9CC446A3A927CBA16CB8E953"/>
    <w:rsid w:val="00920823"/>
  </w:style>
  <w:style w:type="paragraph" w:customStyle="1" w:styleId="F68BFD8C38F54C3A916E2903B3BD47D2">
    <w:name w:val="F68BFD8C38F54C3A916E2903B3BD47D2"/>
    <w:rsid w:val="00920823"/>
  </w:style>
  <w:style w:type="paragraph" w:customStyle="1" w:styleId="48472C79EBE9485C994B002791EB70D4">
    <w:name w:val="48472C79EBE9485C994B002791EB70D4"/>
    <w:rsid w:val="00920823"/>
  </w:style>
  <w:style w:type="paragraph" w:customStyle="1" w:styleId="1648578A6CFC4865847991762E87D3CA">
    <w:name w:val="1648578A6CFC4865847991762E87D3CA"/>
    <w:rsid w:val="00920823"/>
  </w:style>
  <w:style w:type="paragraph" w:customStyle="1" w:styleId="615CAD0ACEBD4BDA96DADDF810AC3718">
    <w:name w:val="615CAD0ACEBD4BDA96DADDF810AC3718"/>
    <w:rsid w:val="00920823"/>
  </w:style>
  <w:style w:type="paragraph" w:customStyle="1" w:styleId="FA190C3A7B024C27A7A66660D74607BE">
    <w:name w:val="FA190C3A7B024C27A7A66660D74607BE"/>
    <w:rsid w:val="00920823"/>
  </w:style>
  <w:style w:type="paragraph" w:customStyle="1" w:styleId="31C291AF15A04332BD150264081B5E5D">
    <w:name w:val="31C291AF15A04332BD150264081B5E5D"/>
    <w:rsid w:val="00920823"/>
  </w:style>
  <w:style w:type="paragraph" w:customStyle="1" w:styleId="8EC80B28CD6644CC808BDFB01F4E4069">
    <w:name w:val="8EC80B28CD6644CC808BDFB01F4E4069"/>
    <w:rsid w:val="00920823"/>
  </w:style>
  <w:style w:type="paragraph" w:customStyle="1" w:styleId="6CBFD895EB624F04B012BD5765D13759">
    <w:name w:val="6CBFD895EB624F04B012BD5765D13759"/>
    <w:rsid w:val="00920823"/>
  </w:style>
  <w:style w:type="paragraph" w:customStyle="1" w:styleId="1094D0D845F8434F90FB8CD0C85E363E">
    <w:name w:val="1094D0D845F8434F90FB8CD0C85E363E"/>
    <w:rsid w:val="00920823"/>
  </w:style>
  <w:style w:type="paragraph" w:customStyle="1" w:styleId="8C0B6F3425F24B2188CF2C71BC290007">
    <w:name w:val="8C0B6F3425F24B2188CF2C71BC290007"/>
    <w:rsid w:val="00920823"/>
  </w:style>
  <w:style w:type="paragraph" w:customStyle="1" w:styleId="3A3FAE02A11A4A4EB345DE8F7DDED7CE">
    <w:name w:val="3A3FAE02A11A4A4EB345DE8F7DDED7CE"/>
    <w:rsid w:val="00920823"/>
  </w:style>
  <w:style w:type="paragraph" w:customStyle="1" w:styleId="965816ADA50A47E58D111FB52162E4C5">
    <w:name w:val="965816ADA50A47E58D111FB52162E4C5"/>
    <w:rsid w:val="00920823"/>
  </w:style>
  <w:style w:type="paragraph" w:customStyle="1" w:styleId="AFA5112ED04B465493A8BF212E4518DA">
    <w:name w:val="AFA5112ED04B465493A8BF212E4518DA"/>
    <w:rsid w:val="00920823"/>
  </w:style>
  <w:style w:type="paragraph" w:customStyle="1" w:styleId="02C397B537D44D1AA075BE5726F947B6">
    <w:name w:val="02C397B537D44D1AA075BE5726F947B6"/>
    <w:rsid w:val="00920823"/>
  </w:style>
  <w:style w:type="paragraph" w:customStyle="1" w:styleId="6729E2BA827D48C7867ED1BE833D5680">
    <w:name w:val="6729E2BA827D48C7867ED1BE833D5680"/>
    <w:rsid w:val="00920823"/>
  </w:style>
  <w:style w:type="paragraph" w:customStyle="1" w:styleId="1F706D17D2FF4B0DA28DEEE396DDCE93">
    <w:name w:val="1F706D17D2FF4B0DA28DEEE396DDCE93"/>
    <w:rsid w:val="00920823"/>
  </w:style>
  <w:style w:type="paragraph" w:customStyle="1" w:styleId="4623003ABAA2418792D671F179EEE128">
    <w:name w:val="4623003ABAA2418792D671F179EEE128"/>
    <w:rsid w:val="00920823"/>
  </w:style>
  <w:style w:type="paragraph" w:customStyle="1" w:styleId="3669A3C898414055990D5C54038DC260">
    <w:name w:val="3669A3C898414055990D5C54038DC260"/>
    <w:rsid w:val="00920823"/>
  </w:style>
  <w:style w:type="paragraph" w:customStyle="1" w:styleId="1D5B4EBB31324627BE300FBB02E73631">
    <w:name w:val="1D5B4EBB31324627BE300FBB02E73631"/>
    <w:rsid w:val="00920823"/>
  </w:style>
  <w:style w:type="paragraph" w:customStyle="1" w:styleId="95B54E8B3C7146F1AE1A6590A0A0FEB5">
    <w:name w:val="95B54E8B3C7146F1AE1A6590A0A0FEB5"/>
    <w:rsid w:val="00920823"/>
  </w:style>
  <w:style w:type="paragraph" w:customStyle="1" w:styleId="C924AFF615F54C86A48AC87CC2D05CF1">
    <w:name w:val="C924AFF615F54C86A48AC87CC2D05CF1"/>
    <w:rsid w:val="00920823"/>
  </w:style>
  <w:style w:type="paragraph" w:customStyle="1" w:styleId="8D62A79869D0440C8A39E066D864D2FD">
    <w:name w:val="8D62A79869D0440C8A39E066D864D2FD"/>
    <w:rsid w:val="00920823"/>
  </w:style>
  <w:style w:type="paragraph" w:customStyle="1" w:styleId="AE7124B4967A402D8B46166FE6588115">
    <w:name w:val="AE7124B4967A402D8B46166FE6588115"/>
    <w:rsid w:val="00920823"/>
  </w:style>
  <w:style w:type="paragraph" w:customStyle="1" w:styleId="99B1CACE83614B91ABB6942FE6AB161C">
    <w:name w:val="99B1CACE83614B91ABB6942FE6AB161C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9643B418F0AE4A64A9E2AF290FEB603F">
    <w:name w:val="9643B418F0AE4A64A9E2AF290FEB603F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54B4AD80366F4280AC080096FB86DB03">
    <w:name w:val="54B4AD80366F4280AC080096FB86DB03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3ADDD5DD9E734ECAA55F28EE843AB1FD1">
    <w:name w:val="3ADDD5DD9E734ECAA55F28EE843AB1FD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D5F302C9BCBB42C6BFE3ED11D706F3291">
    <w:name w:val="D5F302C9BCBB42C6BFE3ED11D706F329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A52975012C29497794178561CBF8CA921">
    <w:name w:val="A52975012C29497794178561CBF8CA92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BE07058F9CC446A3A927CBA16CB8E9531">
    <w:name w:val="BE07058F9CC446A3A927CBA16CB8E953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F68BFD8C38F54C3A916E2903B3BD47D21">
    <w:name w:val="F68BFD8C38F54C3A916E2903B3BD47D2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48472C79EBE9485C994B002791EB70D41">
    <w:name w:val="48472C79EBE9485C994B002791EB70D4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1648578A6CFC4865847991762E87D3CA1">
    <w:name w:val="1648578A6CFC4865847991762E87D3CA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615CAD0ACEBD4BDA96DADDF810AC37181">
    <w:name w:val="615CAD0ACEBD4BDA96DADDF810AC3718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FA190C3A7B024C27A7A66660D74607BE1">
    <w:name w:val="FA190C3A7B024C27A7A66660D74607BE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31C291AF15A04332BD150264081B5E5D1">
    <w:name w:val="31C291AF15A04332BD150264081B5E5D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8EC80B28CD6644CC808BDFB01F4E40691">
    <w:name w:val="8EC80B28CD6644CC808BDFB01F4E4069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6CBFD895EB624F04B012BD5765D137591">
    <w:name w:val="6CBFD895EB624F04B012BD5765D13759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1094D0D845F8434F90FB8CD0C85E363E1">
    <w:name w:val="1094D0D845F8434F90FB8CD0C85E363E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8C0B6F3425F24B2188CF2C71BC2900071">
    <w:name w:val="8C0B6F3425F24B2188CF2C71BC290007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3A3FAE02A11A4A4EB345DE8F7DDED7CE1">
    <w:name w:val="3A3FAE02A11A4A4EB345DE8F7DDED7CE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965816ADA50A47E58D111FB52162E4C51">
    <w:name w:val="965816ADA50A47E58D111FB52162E4C5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AFA5112ED04B465493A8BF212E4518DA1">
    <w:name w:val="AFA5112ED04B465493A8BF212E4518DA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02C397B537D44D1AA075BE5726F947B61">
    <w:name w:val="02C397B537D44D1AA075BE5726F947B6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C924AFF615F54C86A48AC87CC2D05CF11">
    <w:name w:val="C924AFF615F54C86A48AC87CC2D05CF1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8D62A79869D0440C8A39E066D864D2FD1">
    <w:name w:val="8D62A79869D0440C8A39E066D864D2FD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AE7124B4967A402D8B46166FE65881151">
    <w:name w:val="AE7124B4967A402D8B46166FE6588115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3669A3C898414055990D5C54038DC2601">
    <w:name w:val="3669A3C898414055990D5C54038DC260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1D5B4EBB31324627BE300FBB02E736311">
    <w:name w:val="1D5B4EBB31324627BE300FBB02E73631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95B54E8B3C7146F1AE1A6590A0A0FEB51">
    <w:name w:val="95B54E8B3C7146F1AE1A6590A0A0FEB51"/>
    <w:rsid w:val="00920823"/>
    <w:pPr>
      <w:spacing w:after="0" w:line="240" w:lineRule="auto"/>
    </w:pPr>
    <w:rPr>
      <w:rFonts w:ascii="Lexend" w:eastAsia="Times New Roman" w:hAnsi="Lexend" w:cstheme="minorHAnsi"/>
      <w:sz w:val="24"/>
      <w:szCs w:val="24"/>
    </w:rPr>
  </w:style>
  <w:style w:type="paragraph" w:customStyle="1" w:styleId="FA2FB282C3C34A6F9C1D63DFC1BCD8C1">
    <w:name w:val="FA2FB282C3C34A6F9C1D63DFC1BCD8C1"/>
    <w:rsid w:val="00920823"/>
  </w:style>
  <w:style w:type="paragraph" w:customStyle="1" w:styleId="AE9E4D7BDC3149D999EF0AAA50D83BEA">
    <w:name w:val="AE9E4D7BDC3149D999EF0AAA50D83BEA"/>
    <w:rsid w:val="00920823"/>
  </w:style>
  <w:style w:type="paragraph" w:customStyle="1" w:styleId="8A7A98702EBA43B195C8746B9E51BE54">
    <w:name w:val="8A7A98702EBA43B195C8746B9E51BE54"/>
    <w:rsid w:val="00920823"/>
  </w:style>
  <w:style w:type="paragraph" w:customStyle="1" w:styleId="8A6AFAC6FCDB4603B4F9D09D7633A9C2">
    <w:name w:val="8A6AFAC6FCDB4603B4F9D09D7633A9C2"/>
    <w:rsid w:val="00920823"/>
  </w:style>
  <w:style w:type="paragraph" w:customStyle="1" w:styleId="7CCCCD6199F549E9920422137B274614">
    <w:name w:val="7CCCCD6199F549E9920422137B274614"/>
    <w:rsid w:val="00920823"/>
  </w:style>
  <w:style w:type="paragraph" w:customStyle="1" w:styleId="0D5290DE66F847F48C517406EB6B7709">
    <w:name w:val="0D5290DE66F847F48C517406EB6B7709"/>
    <w:rsid w:val="00920823"/>
  </w:style>
  <w:style w:type="paragraph" w:customStyle="1" w:styleId="5BB6DFCAB9C2435B8CD29FFAD45E3C48">
    <w:name w:val="5BB6DFCAB9C2435B8CD29FFAD45E3C48"/>
    <w:rsid w:val="00920823"/>
  </w:style>
  <w:style w:type="paragraph" w:customStyle="1" w:styleId="87700E25CA224732A1B5D3D972E4AB47">
    <w:name w:val="87700E25CA224732A1B5D3D972E4AB47"/>
    <w:rsid w:val="00920823"/>
  </w:style>
  <w:style w:type="paragraph" w:customStyle="1" w:styleId="82DEA643883149BBBD056A631E38B525">
    <w:name w:val="82DEA643883149BBBD056A631E38B525"/>
    <w:rsid w:val="00920823"/>
  </w:style>
  <w:style w:type="paragraph" w:customStyle="1" w:styleId="48362ADB93054B2FA91BFA7B07D68759">
    <w:name w:val="48362ADB93054B2FA91BFA7B07D68759"/>
    <w:rsid w:val="00920823"/>
  </w:style>
  <w:style w:type="paragraph" w:customStyle="1" w:styleId="B312B6F9CFD04B62884C2534AF6E532B">
    <w:name w:val="B312B6F9CFD04B62884C2534AF6E532B"/>
    <w:rsid w:val="00920823"/>
  </w:style>
  <w:style w:type="paragraph" w:customStyle="1" w:styleId="BB8E21E0A63B40978E1C2AF838138179">
    <w:name w:val="BB8E21E0A63B40978E1C2AF838138179"/>
    <w:rsid w:val="00920823"/>
  </w:style>
  <w:style w:type="paragraph" w:customStyle="1" w:styleId="47481DE3B27C46C8B1859F17B7600882">
    <w:name w:val="47481DE3B27C46C8B1859F17B7600882"/>
    <w:rsid w:val="00920823"/>
  </w:style>
  <w:style w:type="paragraph" w:customStyle="1" w:styleId="51E647A7CCE542D6BFA108C6639FDD45">
    <w:name w:val="51E647A7CCE542D6BFA108C6639FDD45"/>
    <w:rsid w:val="00920823"/>
  </w:style>
  <w:style w:type="paragraph" w:customStyle="1" w:styleId="8516FFE652184F1AA40D1029D7419ADE">
    <w:name w:val="8516FFE652184F1AA40D1029D7419ADE"/>
    <w:rsid w:val="00920823"/>
  </w:style>
  <w:style w:type="paragraph" w:customStyle="1" w:styleId="06CD57960D914DD596C559ED8F3F2220">
    <w:name w:val="06CD57960D914DD596C559ED8F3F2220"/>
    <w:rsid w:val="00920823"/>
  </w:style>
  <w:style w:type="paragraph" w:customStyle="1" w:styleId="C761707DE6784A899C655106F5DE5CA8">
    <w:name w:val="C761707DE6784A899C655106F5DE5CA8"/>
    <w:rsid w:val="00920823"/>
  </w:style>
  <w:style w:type="paragraph" w:customStyle="1" w:styleId="5F50770CA4CD4C0BA14CB03FC96435A7">
    <w:name w:val="5F50770CA4CD4C0BA14CB03FC96435A7"/>
    <w:rsid w:val="00920823"/>
  </w:style>
  <w:style w:type="paragraph" w:customStyle="1" w:styleId="4C98AB0AFDD44DCDAD5DE4696E7F613F">
    <w:name w:val="4C98AB0AFDD44DCDAD5DE4696E7F613F"/>
    <w:rsid w:val="00920823"/>
  </w:style>
  <w:style w:type="paragraph" w:customStyle="1" w:styleId="FFF055B3F79B49288CF56250A33A2517">
    <w:name w:val="FFF055B3F79B49288CF56250A33A2517"/>
    <w:rsid w:val="00920823"/>
  </w:style>
  <w:style w:type="paragraph" w:customStyle="1" w:styleId="F69F7274586F4901866ED2C493860355">
    <w:name w:val="F69F7274586F4901866ED2C493860355"/>
    <w:rsid w:val="00920823"/>
  </w:style>
  <w:style w:type="paragraph" w:customStyle="1" w:styleId="22B60BC99D704F2EADEB89AE2098B0B6">
    <w:name w:val="22B60BC99D704F2EADEB89AE2098B0B6"/>
    <w:rsid w:val="00920823"/>
  </w:style>
  <w:style w:type="paragraph" w:customStyle="1" w:styleId="97D4C7A3FF974A958E5D8C698D61C960">
    <w:name w:val="97D4C7A3FF974A958E5D8C698D61C960"/>
    <w:rsid w:val="00920823"/>
  </w:style>
  <w:style w:type="paragraph" w:customStyle="1" w:styleId="B540C337BE794F1B90DC2345DF6EBE6C">
    <w:name w:val="B540C337BE794F1B90DC2345DF6EBE6C"/>
    <w:rsid w:val="00920823"/>
  </w:style>
  <w:style w:type="paragraph" w:customStyle="1" w:styleId="8E48ED013B47474AB1843C67E7BE3115">
    <w:name w:val="8E48ED013B47474AB1843C67E7BE3115"/>
    <w:rsid w:val="00920823"/>
  </w:style>
  <w:style w:type="paragraph" w:customStyle="1" w:styleId="7A992C2203544B87AB63D38483133199">
    <w:name w:val="7A992C2203544B87AB63D38483133199"/>
    <w:rsid w:val="00920823"/>
  </w:style>
  <w:style w:type="paragraph" w:customStyle="1" w:styleId="650D30E951844760AE353AB9109D738E">
    <w:name w:val="650D30E951844760AE353AB9109D738E"/>
    <w:rsid w:val="00920823"/>
  </w:style>
  <w:style w:type="paragraph" w:customStyle="1" w:styleId="8F256D18EE1340E199D1F3209E6E63FF">
    <w:name w:val="8F256D18EE1340E199D1F3209E6E63FF"/>
    <w:rsid w:val="00920823"/>
  </w:style>
  <w:style w:type="paragraph" w:customStyle="1" w:styleId="A5D15CA7FE814E5E882B21155A798702">
    <w:name w:val="A5D15CA7FE814E5E882B21155A798702"/>
    <w:rsid w:val="00920823"/>
  </w:style>
  <w:style w:type="paragraph" w:customStyle="1" w:styleId="4DB83D76481F41358B39B039FB5D72A5">
    <w:name w:val="4DB83D76481F41358B39B039FB5D72A5"/>
    <w:rsid w:val="00920823"/>
  </w:style>
  <w:style w:type="paragraph" w:customStyle="1" w:styleId="4572E9318D8A4A4D9C1C735CFF31371A">
    <w:name w:val="4572E9318D8A4A4D9C1C735CFF31371A"/>
    <w:rsid w:val="00920823"/>
  </w:style>
  <w:style w:type="paragraph" w:customStyle="1" w:styleId="28EB022F69AE405FA59ED41A2ACF7758">
    <w:name w:val="28EB022F69AE405FA59ED41A2ACF7758"/>
    <w:rsid w:val="00920823"/>
  </w:style>
  <w:style w:type="paragraph" w:customStyle="1" w:styleId="1602B9D476B54FCF9E9EB90CF604C45A">
    <w:name w:val="1602B9D476B54FCF9E9EB90CF604C45A"/>
    <w:rsid w:val="00920823"/>
  </w:style>
  <w:style w:type="paragraph" w:customStyle="1" w:styleId="111DF94BF83045A69856121C6C028886">
    <w:name w:val="111DF94BF83045A69856121C6C028886"/>
    <w:rsid w:val="00920823"/>
  </w:style>
  <w:style w:type="paragraph" w:customStyle="1" w:styleId="3DFF0E79DDF54F5DADB850AAD96F6B13">
    <w:name w:val="3DFF0E79DDF54F5DADB850AAD96F6B13"/>
    <w:rsid w:val="00920823"/>
  </w:style>
  <w:style w:type="paragraph" w:customStyle="1" w:styleId="6CC92589FAA04E97AE6FD54F82984E8A">
    <w:name w:val="6CC92589FAA04E97AE6FD54F82984E8A"/>
    <w:rsid w:val="00920823"/>
  </w:style>
  <w:style w:type="paragraph" w:customStyle="1" w:styleId="49B8F3A313DF4583B67976B02B37928D">
    <w:name w:val="49B8F3A313DF4583B67976B02B37928D"/>
    <w:rsid w:val="00920823"/>
  </w:style>
  <w:style w:type="paragraph" w:customStyle="1" w:styleId="5BE445A8E5AF4AF09D2D3398FFA0956E">
    <w:name w:val="5BE445A8E5AF4AF09D2D3398FFA0956E"/>
    <w:rsid w:val="00920823"/>
  </w:style>
  <w:style w:type="paragraph" w:customStyle="1" w:styleId="D4B765B559DC426B9277540871A34704">
    <w:name w:val="D4B765B559DC426B9277540871A34704"/>
    <w:rsid w:val="00920823"/>
  </w:style>
  <w:style w:type="paragraph" w:customStyle="1" w:styleId="98741E970B784CF58460F2501F7D4994">
    <w:name w:val="98741E970B784CF58460F2501F7D4994"/>
    <w:rsid w:val="00920823"/>
  </w:style>
  <w:style w:type="paragraph" w:customStyle="1" w:styleId="9B1BC027B40C49328799423268AFC1CD">
    <w:name w:val="9B1BC027B40C49328799423268AFC1CD"/>
    <w:rsid w:val="00920823"/>
  </w:style>
  <w:style w:type="paragraph" w:customStyle="1" w:styleId="7E6CEE14EA654E2FB85785BFDFC90014">
    <w:name w:val="7E6CEE14EA654E2FB85785BFDFC90014"/>
    <w:rsid w:val="00920823"/>
  </w:style>
  <w:style w:type="paragraph" w:customStyle="1" w:styleId="04DA53887ADB4575A51C26149F0EABD8">
    <w:name w:val="04DA53887ADB4575A51C26149F0EABD8"/>
    <w:rsid w:val="00920823"/>
  </w:style>
  <w:style w:type="paragraph" w:customStyle="1" w:styleId="3793C1D5A85945A1923A1A0B601F6CFA">
    <w:name w:val="3793C1D5A85945A1923A1A0B601F6CFA"/>
    <w:rsid w:val="00920823"/>
  </w:style>
  <w:style w:type="paragraph" w:customStyle="1" w:styleId="A504FCA0026D46EEAB076434C442D4A8">
    <w:name w:val="A504FCA0026D46EEAB076434C442D4A8"/>
    <w:rsid w:val="00920823"/>
  </w:style>
  <w:style w:type="paragraph" w:customStyle="1" w:styleId="64880595FA224A3E872A1B5A5D976A19">
    <w:name w:val="64880595FA224A3E872A1B5A5D976A19"/>
    <w:rsid w:val="00920823"/>
  </w:style>
  <w:style w:type="paragraph" w:customStyle="1" w:styleId="CCB7663B3A4F4AA4B0A20EFD7EC05FCE">
    <w:name w:val="CCB7663B3A4F4AA4B0A20EFD7EC05FCE"/>
    <w:rsid w:val="00920823"/>
  </w:style>
  <w:style w:type="paragraph" w:customStyle="1" w:styleId="6066AF48F20A4D2AA8AF0A5C61B129A9">
    <w:name w:val="6066AF48F20A4D2AA8AF0A5C61B129A9"/>
    <w:rsid w:val="00920823"/>
  </w:style>
  <w:style w:type="paragraph" w:customStyle="1" w:styleId="511534E4077B42C3B12F57DF02B18A39">
    <w:name w:val="511534E4077B42C3B12F57DF02B18A39"/>
    <w:rsid w:val="00920823"/>
  </w:style>
  <w:style w:type="paragraph" w:customStyle="1" w:styleId="D119A3D08E8B48E8B0536072110DA85E">
    <w:name w:val="D119A3D08E8B48E8B0536072110DA85E"/>
    <w:rsid w:val="00920823"/>
  </w:style>
  <w:style w:type="paragraph" w:customStyle="1" w:styleId="79AEB18B12104B5A9B1236964FFC0FE0">
    <w:name w:val="79AEB18B12104B5A9B1236964FFC0FE0"/>
    <w:rsid w:val="009208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E858-66E5-4E15-A069-935371BC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EH Headed with lockup footer on front page only.dotx</Template>
  <TotalTime>49</TotalTime>
  <Pages>6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Essex Highways Communications</dc:creator>
  <cp:lastModifiedBy>Essex Highways Communications</cp:lastModifiedBy>
  <cp:revision>5</cp:revision>
  <cp:lastPrinted>2022-05-19T13:59:00Z</cp:lastPrinted>
  <dcterms:created xsi:type="dcterms:W3CDTF">2022-07-04T13:53:00Z</dcterms:created>
  <dcterms:modified xsi:type="dcterms:W3CDTF">2022-07-12T15:02:00Z</dcterms:modified>
</cp:coreProperties>
</file>